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C3344" w:rsidRDefault="00582C39" w:rsidP="006C3344">
      <w:pPr>
        <w:rPr>
          <w:b/>
          <w:sz w:val="28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6pt;margin-top:26.25pt;width:540pt;height:54pt;z-index:1;mso-wrap-edited:f;mso-position-horizontal-relative:page;mso-position-vertical-relative:page" wrapcoords="0 0 21600 0 21600 21600 0 21600 0 0" filled="f" stroked="f" strokecolor="white">
            <v:textbox style="mso-next-textbox:#_x0000_s1047" inset="0,0,0,0">
              <w:txbxContent>
                <w:p w:rsidR="00136E72" w:rsidRPr="00C21273" w:rsidRDefault="00C21273" w:rsidP="0012571D">
                  <w:pPr>
                    <w:pStyle w:val="Masthead"/>
                    <w:rPr>
                      <w:b/>
                      <w:sz w:val="56"/>
                    </w:rPr>
                  </w:pPr>
                  <w:r w:rsidRPr="00C21273">
                    <w:rPr>
                      <w:b/>
                      <w:sz w:val="56"/>
                    </w:rPr>
                    <w:t>First Baptist Church Weekly</w:t>
                  </w:r>
                  <w:r w:rsidR="00136E72" w:rsidRPr="00C21273">
                    <w:rPr>
                      <w:b/>
                      <w:sz w:val="56"/>
                    </w:rPr>
                    <w:t xml:space="preserve"> Newsletter</w:t>
                  </w:r>
                </w:p>
                <w:p w:rsidR="00C21273" w:rsidRPr="00930B82" w:rsidRDefault="00B74A87" w:rsidP="00C21273">
                  <w:pPr>
                    <w:pStyle w:val="Masthead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October </w:t>
                  </w:r>
                  <w:r w:rsidR="00034C37">
                    <w:rPr>
                      <w:sz w:val="28"/>
                    </w:rPr>
                    <w:t>11</w:t>
                  </w:r>
                  <w:r w:rsidR="00561A75">
                    <w:rPr>
                      <w:sz w:val="28"/>
                      <w:vertAlign w:val="superscript"/>
                    </w:rPr>
                    <w:t xml:space="preserve">th </w:t>
                  </w:r>
                  <w:r w:rsidR="00561A75">
                    <w:rPr>
                      <w:sz w:val="28"/>
                    </w:rPr>
                    <w:t>– 1</w:t>
                  </w:r>
                  <w:r w:rsidR="00034C37">
                    <w:rPr>
                      <w:sz w:val="28"/>
                    </w:rPr>
                    <w:t>7</w:t>
                  </w:r>
                  <w:r w:rsidR="00561A75" w:rsidRPr="00561A75">
                    <w:rPr>
                      <w:sz w:val="28"/>
                      <w:vertAlign w:val="superscript"/>
                    </w:rPr>
                    <w:t>th</w:t>
                  </w:r>
                  <w:r w:rsidR="00BE08E4">
                    <w:rPr>
                      <w:sz w:val="28"/>
                    </w:rPr>
                    <w:t>,</w:t>
                  </w:r>
                  <w:r w:rsidR="00CC35A0">
                    <w:rPr>
                      <w:sz w:val="28"/>
                    </w:rPr>
                    <w:t xml:space="preserve"> 2</w:t>
                  </w:r>
                  <w:r w:rsidR="00C21273" w:rsidRPr="00930B82">
                    <w:rPr>
                      <w:sz w:val="28"/>
                    </w:rPr>
                    <w:t>020</w:t>
                  </w:r>
                </w:p>
              </w:txbxContent>
            </v:textbox>
            <w10:wrap anchorx="page" anchory="page"/>
          </v:shape>
        </w:pict>
      </w:r>
    </w:p>
    <w:p w:rsidR="00820033" w:rsidRDefault="00820033" w:rsidP="006C3344">
      <w:pPr>
        <w:rPr>
          <w:b/>
          <w:sz w:val="28"/>
          <w:u w:val="single"/>
        </w:rPr>
      </w:pPr>
    </w:p>
    <w:p w:rsidR="005313F8" w:rsidRDefault="00582C39" w:rsidP="00FF4AED">
      <w:pPr>
        <w:rPr>
          <w:b/>
          <w:sz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52" type="#_x0000_t75" alt="See the source image" style="position:absolute;margin-left:386.05pt;margin-top:9.9pt;width:176.5pt;height:108.75pt;z-index:-3;visibility:visible;mso-wrap-style:square;mso-position-horizontal-relative:text;mso-position-vertical-relative:text;mso-width-relative:page;mso-height-relative:page" wrapcoords="-46 0 -46 21534 21600 21534 21600 0 -46 0">
            <v:imagedata r:id="rId9" o:title="See the source image"/>
            <w10:wrap type="tight"/>
          </v:shape>
        </w:pict>
      </w:r>
      <w:r>
        <w:rPr>
          <w:noProof/>
        </w:rPr>
        <w:pict>
          <v:shape id="_x0000_s1553" type="#_x0000_t202" style="position:absolute;margin-left:386.05pt;margin-top:13.8pt;width:181pt;height:95.2pt;z-index:8" filled="f" stroked="f">
            <v:textbox style="mso-next-textbox:#_x0000_s1553">
              <w:txbxContent>
                <w:p w:rsidR="007B3447" w:rsidRPr="003D2673" w:rsidRDefault="007B3447">
                  <w:pPr>
                    <w:rPr>
                      <w:rFonts w:ascii="Lucida Handwriting" w:hAnsi="Lucida Handwriting"/>
                      <w:b/>
                      <w:color w:val="FFFFFF"/>
                      <w:sz w:val="36"/>
                    </w:rPr>
                  </w:pPr>
                  <w:r w:rsidRPr="003D2673">
                    <w:rPr>
                      <w:rFonts w:ascii="Lucida Handwriting" w:hAnsi="Lucida Handwriting"/>
                      <w:b/>
                      <w:color w:val="FFFFFF"/>
                      <w:sz w:val="36"/>
                    </w:rPr>
                    <w:t>Praise the Lord</w:t>
                  </w:r>
                </w:p>
                <w:p w:rsidR="007B3447" w:rsidRDefault="007B3447">
                  <w:pPr>
                    <w:rPr>
                      <w:rFonts w:ascii="Lucida Handwriting" w:hAnsi="Lucida Handwriting"/>
                      <w:color w:val="FFFFFF"/>
                      <w:sz w:val="12"/>
                    </w:rPr>
                  </w:pPr>
                </w:p>
                <w:p w:rsidR="00964D34" w:rsidRDefault="00964D34">
                  <w:pPr>
                    <w:rPr>
                      <w:rFonts w:ascii="Lucida Handwriting" w:hAnsi="Lucida Handwriting"/>
                      <w:color w:val="FFFFFF"/>
                      <w:sz w:val="12"/>
                    </w:rPr>
                  </w:pPr>
                </w:p>
                <w:p w:rsidR="00964D34" w:rsidRPr="00964D34" w:rsidRDefault="00964D34">
                  <w:pPr>
                    <w:rPr>
                      <w:rFonts w:ascii="Lucida Handwriting" w:hAnsi="Lucida Handwriting"/>
                      <w:color w:val="FFFFFF"/>
                      <w:sz w:val="22"/>
                    </w:rPr>
                  </w:pPr>
                  <w:proofErr w:type="gramStart"/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 xml:space="preserve">Thankful </w:t>
                  </w:r>
                  <w:r>
                    <w:rPr>
                      <w:rFonts w:ascii="Lucida Handwriting" w:hAnsi="Lucida Handwriting"/>
                      <w:color w:val="FFFFFF"/>
                      <w:sz w:val="22"/>
                    </w:rPr>
                    <w:t xml:space="preserve"> </w:t>
                  </w:r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>for</w:t>
                  </w:r>
                  <w:proofErr w:type="gramEnd"/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 xml:space="preserve"> Mistakes…</w:t>
                  </w:r>
                  <w:r w:rsidR="004C0C8D"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 xml:space="preserve"> </w:t>
                  </w:r>
                </w:p>
                <w:p w:rsidR="00964D34" w:rsidRPr="00964D34" w:rsidRDefault="004C0C8D">
                  <w:pPr>
                    <w:rPr>
                      <w:rFonts w:ascii="Lucida Handwriting" w:hAnsi="Lucida Handwriting"/>
                      <w:color w:val="FFFFFF"/>
                      <w:sz w:val="22"/>
                    </w:rPr>
                  </w:pPr>
                  <w:proofErr w:type="gramStart"/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>for</w:t>
                  </w:r>
                  <w:proofErr w:type="gramEnd"/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 xml:space="preserve"> without mistakes</w:t>
                  </w:r>
                  <w:r w:rsidR="00964D34"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>.</w:t>
                  </w:r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 xml:space="preserve"> </w:t>
                  </w:r>
                  <w:proofErr w:type="gramStart"/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>we</w:t>
                  </w:r>
                  <w:proofErr w:type="gramEnd"/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 xml:space="preserve"> </w:t>
                  </w:r>
                </w:p>
                <w:p w:rsidR="004C0C8D" w:rsidRPr="00964D34" w:rsidRDefault="004C0C8D">
                  <w:pPr>
                    <w:rPr>
                      <w:rFonts w:ascii="Lucida Handwriting" w:hAnsi="Lucida Handwriting"/>
                      <w:color w:val="FFFFFF"/>
                      <w:sz w:val="22"/>
                    </w:rPr>
                  </w:pPr>
                  <w:proofErr w:type="gramStart"/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>wouldn’t</w:t>
                  </w:r>
                  <w:proofErr w:type="gramEnd"/>
                  <w:r w:rsidRPr="00964D34">
                    <w:rPr>
                      <w:rFonts w:ascii="Lucida Handwriting" w:hAnsi="Lucida Handwriting"/>
                      <w:color w:val="FFFFFF"/>
                      <w:sz w:val="22"/>
                    </w:rPr>
                    <w:t xml:space="preserve"> learn much.</w:t>
                  </w:r>
                </w:p>
              </w:txbxContent>
            </v:textbox>
          </v:shape>
        </w:pict>
      </w:r>
    </w:p>
    <w:p w:rsidR="005313F8" w:rsidRDefault="00582C39" w:rsidP="00FF4AED">
      <w:pPr>
        <w:rPr>
          <w:b/>
          <w:sz w:val="28"/>
          <w:u w:val="single"/>
        </w:rPr>
      </w:pPr>
      <w:r>
        <w:rPr>
          <w:b/>
          <w:noProof/>
          <w:sz w:val="20"/>
          <w:u w:val="single"/>
        </w:rPr>
        <w:pict>
          <v:shape id="Picture 1" o:spid="_x0000_s1569" type="#_x0000_t75" alt="https://boiseharvest.org/wp-content/uploads/2018/09/Pastor-App-Slide.jpg" style="position:absolute;margin-left:-22.5pt;margin-top:3.25pt;width:148.7pt;height:109.3pt;z-index:-1;visibility:visible;mso-wrap-style:square;mso-position-horizontal-relative:text;mso-position-vertical-relative:text;mso-width-relative:page;mso-height-relative:page" wrapcoords="-131 0 -131 21368 21600 21368 21600 0 -131 0">
            <v:imagedata r:id="rId10" o:title="Pastor-App-Slide"/>
            <w10:wrap type="tight"/>
          </v:shape>
        </w:pict>
      </w:r>
      <w:r w:rsidR="005313F8" w:rsidRPr="005313F8">
        <w:rPr>
          <w:b/>
          <w:sz w:val="28"/>
        </w:rPr>
        <w:tab/>
      </w:r>
      <w:r w:rsidR="004A445A">
        <w:rPr>
          <w:b/>
          <w:sz w:val="28"/>
        </w:rPr>
        <w:t xml:space="preserve">  </w:t>
      </w:r>
      <w:r w:rsidR="00CC25DE">
        <w:rPr>
          <w:b/>
          <w:sz w:val="28"/>
          <w:u w:val="single"/>
        </w:rPr>
        <w:t>Birthday</w:t>
      </w:r>
      <w:r w:rsidR="005313F8">
        <w:rPr>
          <w:b/>
          <w:sz w:val="28"/>
          <w:u w:val="single"/>
        </w:rPr>
        <w:t>s this Week</w:t>
      </w:r>
    </w:p>
    <w:p w:rsidR="00394DA5" w:rsidRDefault="00394DA5" w:rsidP="00FF4AED">
      <w:pPr>
        <w:rPr>
          <w:b/>
          <w:sz w:val="28"/>
          <w:u w:val="single"/>
        </w:rPr>
      </w:pPr>
    </w:p>
    <w:p w:rsidR="00FF4AED" w:rsidRPr="00886BBC" w:rsidRDefault="00886BBC" w:rsidP="00023CA3">
      <w:pPr>
        <w:rPr>
          <w:rFonts w:ascii="Calibri" w:hAnsi="Calibri" w:cs="Calibri"/>
        </w:rPr>
      </w:pPr>
      <w:r w:rsidRPr="00886BBC">
        <w:rPr>
          <w:b/>
          <w:sz w:val="20"/>
        </w:rPr>
        <w:t xml:space="preserve">                     </w:t>
      </w:r>
      <w:r w:rsidR="003D2673">
        <w:rPr>
          <w:rFonts w:ascii="Calibri" w:hAnsi="Calibri" w:cs="Calibri"/>
        </w:rPr>
        <w:t>12</w:t>
      </w:r>
      <w:r w:rsidR="001809D3" w:rsidRPr="001809D3">
        <w:rPr>
          <w:rFonts w:ascii="Calibri" w:hAnsi="Calibri" w:cs="Calibri"/>
          <w:vertAlign w:val="superscript"/>
        </w:rPr>
        <w:t>th</w:t>
      </w:r>
      <w:r w:rsidR="001809D3">
        <w:rPr>
          <w:rFonts w:ascii="Calibri" w:hAnsi="Calibri" w:cs="Calibri"/>
        </w:rPr>
        <w:t xml:space="preserve"> </w:t>
      </w:r>
      <w:r w:rsidR="003D2673">
        <w:rPr>
          <w:rFonts w:ascii="Calibri" w:hAnsi="Calibri" w:cs="Calibri"/>
        </w:rPr>
        <w:t>Rhonda Cullinan</w:t>
      </w:r>
    </w:p>
    <w:p w:rsidR="007F507B" w:rsidRDefault="00886BBC" w:rsidP="00023CA3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        </w:t>
      </w:r>
      <w:r w:rsidR="003D2673">
        <w:rPr>
          <w:rFonts w:ascii="Calibri" w:hAnsi="Calibri" w:cs="Calibri"/>
        </w:rPr>
        <w:t>14</w:t>
      </w:r>
      <w:r w:rsidR="001809D3" w:rsidRPr="001809D3">
        <w:rPr>
          <w:rFonts w:ascii="Calibri" w:hAnsi="Calibri" w:cs="Calibri"/>
          <w:vertAlign w:val="superscript"/>
        </w:rPr>
        <w:t>th</w:t>
      </w:r>
      <w:r w:rsidR="001809D3">
        <w:rPr>
          <w:rFonts w:ascii="Calibri" w:hAnsi="Calibri" w:cs="Calibri"/>
        </w:rPr>
        <w:t xml:space="preserve"> </w:t>
      </w:r>
      <w:r w:rsidR="003D2673">
        <w:rPr>
          <w:rFonts w:ascii="Calibri" w:hAnsi="Calibri" w:cs="Calibri"/>
        </w:rPr>
        <w:t xml:space="preserve">Massa </w:t>
      </w:r>
      <w:proofErr w:type="spellStart"/>
      <w:r w:rsidR="003D2673">
        <w:rPr>
          <w:rFonts w:ascii="Calibri" w:hAnsi="Calibri" w:cs="Calibri"/>
        </w:rPr>
        <w:t>Bestman</w:t>
      </w:r>
      <w:proofErr w:type="spellEnd"/>
    </w:p>
    <w:p w:rsidR="001809D3" w:rsidRDefault="00886BBC" w:rsidP="003D267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</w:t>
      </w:r>
    </w:p>
    <w:p w:rsidR="003D2673" w:rsidRPr="005313F8" w:rsidRDefault="003D2673" w:rsidP="003D2673">
      <w:pPr>
        <w:rPr>
          <w:rFonts w:ascii="Calibri" w:hAnsi="Calibri" w:cs="Calibri"/>
          <w:b/>
        </w:rPr>
      </w:pPr>
    </w:p>
    <w:p w:rsidR="003B7A92" w:rsidRPr="00B448FA" w:rsidRDefault="00582C39" w:rsidP="00023CA3">
      <w:pPr>
        <w:rPr>
          <w:rFonts w:ascii="Calibri" w:hAnsi="Calibri" w:cs="Calibri"/>
        </w:rPr>
      </w:pPr>
      <w:r>
        <w:rPr>
          <w:noProof/>
        </w:rPr>
        <w:pict>
          <v:shape id="_x0000_s1439" type="#_x0000_t202" style="position:absolute;margin-left:.9pt;margin-top:3.35pt;width:240.4pt;height:153pt;z-index:3">
            <v:textbox style="mso-next-textbox:#_x0000_s1439">
              <w:txbxContent>
                <w:p w:rsidR="00394DA5" w:rsidRPr="00403C9E" w:rsidRDefault="00394DA5" w:rsidP="00394DA5">
                  <w:pPr>
                    <w:pStyle w:val="NoSpacing"/>
                    <w:jc w:val="center"/>
                    <w:rPr>
                      <w:rFonts w:ascii="Calibri" w:hAnsi="Calibri" w:cs="Calibri"/>
                      <w:sz w:val="28"/>
                    </w:rPr>
                  </w:pPr>
                  <w:r w:rsidRPr="00403C9E">
                    <w:rPr>
                      <w:rFonts w:ascii="Calibri" w:hAnsi="Calibri" w:cs="Calibri"/>
                      <w:sz w:val="28"/>
                    </w:rPr>
                    <w:t>Throughout the month of October,</w:t>
                  </w:r>
                </w:p>
                <w:p w:rsidR="00394DA5" w:rsidRPr="00403C9E" w:rsidRDefault="00394DA5" w:rsidP="00394DA5">
                  <w:pPr>
                    <w:pStyle w:val="NoSpacing"/>
                    <w:jc w:val="center"/>
                    <w:rPr>
                      <w:rFonts w:ascii="Calibri" w:hAnsi="Calibri" w:cs="Calibri"/>
                      <w:sz w:val="28"/>
                    </w:rPr>
                  </w:pPr>
                  <w:proofErr w:type="gramStart"/>
                  <w:r w:rsidRPr="00403C9E">
                    <w:rPr>
                      <w:rFonts w:ascii="Calibri" w:hAnsi="Calibri" w:cs="Calibri"/>
                      <w:sz w:val="28"/>
                    </w:rPr>
                    <w:t>we</w:t>
                  </w:r>
                  <w:proofErr w:type="gramEnd"/>
                  <w:r w:rsidRPr="00403C9E">
                    <w:rPr>
                      <w:rFonts w:ascii="Calibri" w:hAnsi="Calibri" w:cs="Calibri"/>
                      <w:sz w:val="28"/>
                    </w:rPr>
                    <w:t xml:space="preserve"> will be participating in the</w:t>
                  </w:r>
                </w:p>
                <w:p w:rsidR="00461B2E" w:rsidRPr="00403C9E" w:rsidRDefault="00394DA5" w:rsidP="00394DA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8"/>
                      <w:u w:val="single"/>
                    </w:rPr>
                  </w:pPr>
                  <w:r w:rsidRPr="00403C9E">
                    <w:rPr>
                      <w:rFonts w:ascii="Calibri" w:hAnsi="Calibri" w:cs="Calibri"/>
                      <w:b/>
                      <w:sz w:val="28"/>
                      <w:u w:val="single"/>
                    </w:rPr>
                    <w:t>World Mission Offering</w:t>
                  </w:r>
                </w:p>
                <w:p w:rsidR="00394DA5" w:rsidRPr="00403C9E" w:rsidRDefault="00394DA5" w:rsidP="00394DA5">
                  <w:pPr>
                    <w:pStyle w:val="NoSpacing"/>
                    <w:jc w:val="center"/>
                    <w:rPr>
                      <w:rFonts w:ascii="Calibri" w:hAnsi="Calibri" w:cs="Calibri"/>
                      <w:sz w:val="14"/>
                    </w:rPr>
                  </w:pPr>
                </w:p>
                <w:p w:rsidR="00394DA5" w:rsidRPr="00403C9E" w:rsidRDefault="00394DA5" w:rsidP="00394DA5">
                  <w:pPr>
                    <w:pStyle w:val="NoSpacing"/>
                    <w:jc w:val="center"/>
                    <w:rPr>
                      <w:rFonts w:ascii="Calibri" w:hAnsi="Calibri" w:cs="Calibri"/>
                      <w:sz w:val="28"/>
                    </w:rPr>
                  </w:pPr>
                  <w:r w:rsidRPr="00403C9E">
                    <w:rPr>
                      <w:rFonts w:ascii="Calibri" w:hAnsi="Calibri" w:cs="Calibri"/>
                      <w:sz w:val="28"/>
                    </w:rPr>
                    <w:t>Your gift is vital support for global servants and partners serving in over 70 countries.</w:t>
                  </w:r>
                </w:p>
                <w:p w:rsidR="00394DA5" w:rsidRPr="00403C9E" w:rsidRDefault="00394DA5" w:rsidP="00394DA5">
                  <w:pPr>
                    <w:pStyle w:val="NoSpacing"/>
                    <w:jc w:val="center"/>
                    <w:rPr>
                      <w:rFonts w:ascii="Calibri" w:hAnsi="Calibri" w:cs="Calibri"/>
                      <w:sz w:val="14"/>
                    </w:rPr>
                  </w:pPr>
                </w:p>
                <w:p w:rsidR="00394DA5" w:rsidRPr="00403C9E" w:rsidRDefault="00394DA5" w:rsidP="00394DA5">
                  <w:pPr>
                    <w:pStyle w:val="NoSpacing"/>
                    <w:jc w:val="center"/>
                    <w:rPr>
                      <w:rFonts w:ascii="Calibri" w:hAnsi="Calibri" w:cs="Calibri"/>
                      <w:sz w:val="28"/>
                    </w:rPr>
                  </w:pPr>
                  <w:r w:rsidRPr="00403C9E">
                    <w:rPr>
                      <w:rFonts w:ascii="Calibri" w:hAnsi="Calibri" w:cs="Calibri"/>
                      <w:sz w:val="28"/>
                    </w:rPr>
                    <w:t xml:space="preserve">Total offering to date: </w:t>
                  </w:r>
                  <w:r w:rsidR="00B36328" w:rsidRPr="00403C9E">
                    <w:rPr>
                      <w:rFonts w:ascii="Calibri" w:hAnsi="Calibri" w:cs="Calibri"/>
                      <w:sz w:val="28"/>
                    </w:rPr>
                    <w:t>$578.00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0" type="#_x0000_t202" style="position:absolute;margin-left:250.85pt;margin-top:12.35pt;width:176.5pt;height:590.1pt;z-index:2" fillcolor="#365f91">
            <v:textbox style="mso-next-textbox:#_x0000_s1370">
              <w:txbxContent>
                <w:p w:rsidR="00957B1C" w:rsidRDefault="002F1B36" w:rsidP="0098527F">
                  <w:pPr>
                    <w:spacing w:before="240" w:after="60"/>
                    <w:jc w:val="center"/>
                    <w:outlineLvl w:val="0"/>
                    <w:rPr>
                      <w:rFonts w:ascii="Cambria" w:hAnsi="Cambria"/>
                      <w:bCs/>
                      <w:color w:val="FFFFFF"/>
                      <w:kern w:val="28"/>
                      <w:sz w:val="22"/>
                      <w:szCs w:val="16"/>
                      <w:u w:val="single"/>
                    </w:rPr>
                  </w:pPr>
                  <w:r w:rsidRPr="004A1BA8">
                    <w:rPr>
                      <w:rFonts w:ascii="Cambria" w:hAnsi="Cambria"/>
                      <w:b/>
                      <w:bCs/>
                      <w:color w:val="FFFFFF"/>
                      <w:kern w:val="28"/>
                      <w:sz w:val="22"/>
                      <w:szCs w:val="16"/>
                      <w:u w:val="single"/>
                    </w:rPr>
                    <w:t xml:space="preserve">PRAYER </w:t>
                  </w:r>
                  <w:r w:rsidRPr="00D01D0C">
                    <w:rPr>
                      <w:rFonts w:ascii="Cambria" w:hAnsi="Cambria"/>
                      <w:bCs/>
                      <w:color w:val="FFFFFF"/>
                      <w:kern w:val="28"/>
                      <w:sz w:val="22"/>
                      <w:szCs w:val="16"/>
                      <w:u w:val="single"/>
                    </w:rPr>
                    <w:t>REQUESTS THIS WEEK</w:t>
                  </w:r>
                </w:p>
                <w:p w:rsidR="00957B1C" w:rsidRPr="003D6E32" w:rsidRDefault="00957B1C" w:rsidP="0098527F">
                  <w:pPr>
                    <w:spacing w:before="240" w:after="60"/>
                    <w:jc w:val="center"/>
                    <w:outlineLvl w:val="0"/>
                    <w:rPr>
                      <w:rFonts w:ascii="Cambria" w:hAnsi="Cambria"/>
                      <w:bCs/>
                      <w:color w:val="FFFFFF"/>
                      <w:kern w:val="28"/>
                      <w:sz w:val="2"/>
                      <w:szCs w:val="16"/>
                      <w:u w:val="single"/>
                    </w:rPr>
                  </w:pPr>
                </w:p>
                <w:p w:rsidR="00957B1C" w:rsidRPr="00403C9E" w:rsidRDefault="00957B1C" w:rsidP="00957B1C">
                  <w:pPr>
                    <w:pStyle w:val="NoSpacing"/>
                    <w:jc w:val="center"/>
                    <w:rPr>
                      <w:rFonts w:ascii="Calibri" w:hAnsi="Calibri" w:cs="Calibri"/>
                      <w:color w:val="FFFFFF"/>
                      <w:sz w:val="22"/>
                    </w:rPr>
                  </w:pPr>
                  <w:r w:rsidRPr="00403C9E">
                    <w:rPr>
                      <w:rFonts w:ascii="Calibri" w:hAnsi="Calibri" w:cs="Calibri"/>
                      <w:color w:val="FFFFFF"/>
                      <w:sz w:val="22"/>
                    </w:rPr>
                    <w:t>Annette Pickard &amp; Family</w:t>
                  </w:r>
                </w:p>
                <w:p w:rsidR="00957B1C" w:rsidRPr="00403C9E" w:rsidRDefault="00957B1C" w:rsidP="00957B1C">
                  <w:pPr>
                    <w:pStyle w:val="NoSpacing"/>
                    <w:jc w:val="center"/>
                    <w:rPr>
                      <w:rFonts w:ascii="Calibri" w:hAnsi="Calibri" w:cs="Calibri"/>
                      <w:color w:val="FFFFFF"/>
                      <w:sz w:val="22"/>
                    </w:rPr>
                  </w:pPr>
                  <w:proofErr w:type="gramStart"/>
                  <w:r w:rsidRPr="00403C9E">
                    <w:rPr>
                      <w:rFonts w:ascii="Calibri" w:hAnsi="Calibri" w:cs="Calibri"/>
                      <w:color w:val="FFFFFF"/>
                      <w:sz w:val="22"/>
                    </w:rPr>
                    <w:t>on</w:t>
                  </w:r>
                  <w:proofErr w:type="gramEnd"/>
                  <w:r w:rsidRPr="00403C9E">
                    <w:rPr>
                      <w:rFonts w:ascii="Calibri" w:hAnsi="Calibri" w:cs="Calibri"/>
                      <w:color w:val="FFFFFF"/>
                      <w:sz w:val="22"/>
                    </w:rPr>
                    <w:t xml:space="preserve"> the death of her mother, </w:t>
                  </w:r>
                </w:p>
                <w:p w:rsidR="00957B1C" w:rsidRPr="00403C9E" w:rsidRDefault="00957B1C" w:rsidP="00957B1C">
                  <w:pPr>
                    <w:pStyle w:val="NoSpacing"/>
                    <w:jc w:val="center"/>
                    <w:rPr>
                      <w:rFonts w:ascii="Calibri" w:hAnsi="Calibri" w:cs="Calibri"/>
                      <w:color w:val="FFFFFF"/>
                      <w:sz w:val="22"/>
                    </w:rPr>
                  </w:pPr>
                  <w:r w:rsidRPr="00403C9E">
                    <w:rPr>
                      <w:rFonts w:ascii="Calibri" w:hAnsi="Calibri" w:cs="Calibri"/>
                      <w:color w:val="FFFFFF"/>
                      <w:sz w:val="22"/>
                    </w:rPr>
                    <w:t xml:space="preserve">Janelle </w:t>
                  </w:r>
                  <w:proofErr w:type="spellStart"/>
                  <w:r w:rsidRPr="00403C9E">
                    <w:rPr>
                      <w:rFonts w:ascii="Calibri" w:hAnsi="Calibri" w:cs="Calibri"/>
                      <w:color w:val="FFFFFF"/>
                      <w:sz w:val="22"/>
                    </w:rPr>
                    <w:t>LaBouve</w:t>
                  </w:r>
                  <w:proofErr w:type="spellEnd"/>
                </w:p>
                <w:p w:rsidR="004A1BA8" w:rsidRPr="00D01D0C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2"/>
                      <w:szCs w:val="18"/>
                    </w:rPr>
                  </w:pPr>
                </w:p>
                <w:p w:rsidR="004A1BA8" w:rsidRPr="00394DA5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Armin </w:t>
                  </w:r>
                  <w:proofErr w:type="spell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Sayler</w:t>
                  </w:r>
                  <w:proofErr w:type="spellEnd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</w:t>
                  </w:r>
                </w:p>
                <w:p w:rsidR="004A1BA8" w:rsidRPr="003D6E32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2"/>
                      <w:szCs w:val="18"/>
                    </w:rPr>
                  </w:pPr>
                </w:p>
                <w:p w:rsidR="004A1BA8" w:rsidRPr="00394DA5" w:rsidRDefault="004A75CD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proofErr w:type="gram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Beth Anderson, </w:t>
                  </w:r>
                  <w:r w:rsidR="004A1BA8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Dale &amp; Annette </w:t>
                  </w:r>
                  <w:proofErr w:type="spellStart"/>
                  <w:r w:rsidR="004A1BA8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Ekstrom’s</w:t>
                  </w:r>
                  <w:proofErr w:type="spellEnd"/>
                  <w:r w:rsidR="004A1BA8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daughter-</w:t>
                  </w:r>
                  <w:r w:rsidR="00E608A4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</w:t>
                  </w:r>
                  <w:r w:rsidR="00D01D0C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treatment for brain tumor.</w:t>
                  </w:r>
                  <w:proofErr w:type="gramEnd"/>
                  <w:r w:rsidR="00D01D0C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</w:t>
                  </w:r>
                </w:p>
                <w:p w:rsidR="004A1BA8" w:rsidRPr="003D6E32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4"/>
                      <w:szCs w:val="18"/>
                    </w:rPr>
                  </w:pPr>
                </w:p>
                <w:p w:rsidR="004A1BA8" w:rsidRPr="00394DA5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Bruce Rauser</w:t>
                  </w:r>
                </w:p>
                <w:p w:rsidR="004A1BA8" w:rsidRPr="003D6E32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4"/>
                      <w:szCs w:val="18"/>
                    </w:rPr>
                  </w:pPr>
                </w:p>
                <w:p w:rsidR="004A1BA8" w:rsidRPr="00394DA5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Caryl Kaseman</w:t>
                  </w:r>
                </w:p>
                <w:p w:rsidR="004A1BA8" w:rsidRPr="003D6E32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4"/>
                      <w:szCs w:val="18"/>
                    </w:rPr>
                  </w:pPr>
                </w:p>
                <w:p w:rsidR="004A1BA8" w:rsidRPr="00394DA5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Charlotte Martin</w:t>
                  </w:r>
                </w:p>
                <w:p w:rsidR="004A1BA8" w:rsidRPr="00957B1C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"/>
                      <w:szCs w:val="18"/>
                    </w:rPr>
                  </w:pPr>
                </w:p>
                <w:p w:rsidR="005C6966" w:rsidRPr="003D6E32" w:rsidRDefault="005C6966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4"/>
                      <w:szCs w:val="18"/>
                    </w:rPr>
                  </w:pPr>
                </w:p>
                <w:p w:rsidR="00394DA5" w:rsidRPr="00394DA5" w:rsidRDefault="00394DA5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Donella Engstrom</w:t>
                  </w:r>
                </w:p>
                <w:p w:rsidR="00394DA5" w:rsidRPr="00394DA5" w:rsidRDefault="00394DA5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Tested positive for </w:t>
                  </w:r>
                  <w:proofErr w:type="spell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COVID</w:t>
                  </w:r>
                  <w:proofErr w:type="spellEnd"/>
                </w:p>
                <w:p w:rsidR="00A53063" w:rsidRPr="00957B1C" w:rsidRDefault="00A53063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0"/>
                      <w:szCs w:val="18"/>
                    </w:rPr>
                  </w:pPr>
                </w:p>
                <w:p w:rsidR="00BA03A4" w:rsidRPr="00394DA5" w:rsidRDefault="00BA03A4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Gary Lund</w:t>
                  </w:r>
                </w:p>
                <w:p w:rsidR="004A1BA8" w:rsidRPr="003D6E32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4"/>
                      <w:szCs w:val="18"/>
                    </w:rPr>
                  </w:pPr>
                </w:p>
                <w:p w:rsidR="004A1BA8" w:rsidRPr="00394DA5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Jeff French</w:t>
                  </w:r>
                </w:p>
                <w:p w:rsidR="00F67078" w:rsidRPr="003D6E32" w:rsidRDefault="00F6707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4"/>
                      <w:szCs w:val="18"/>
                    </w:rPr>
                  </w:pPr>
                </w:p>
                <w:p w:rsidR="00F67078" w:rsidRPr="00394DA5" w:rsidRDefault="00F6707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Ken &amp; Shirley Quick</w:t>
                  </w:r>
                </w:p>
                <w:p w:rsidR="00394DA5" w:rsidRPr="00394DA5" w:rsidRDefault="00394DA5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Tested Positive for </w:t>
                  </w:r>
                  <w:proofErr w:type="spell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COVID</w:t>
                  </w:r>
                  <w:proofErr w:type="spellEnd"/>
                </w:p>
                <w:p w:rsidR="0072709C" w:rsidRPr="00957B1C" w:rsidRDefault="0072709C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0"/>
                      <w:szCs w:val="18"/>
                    </w:rPr>
                  </w:pPr>
                </w:p>
                <w:p w:rsidR="004A1BA8" w:rsidRPr="00394DA5" w:rsidRDefault="003D2673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Leo Heinz</w:t>
                  </w:r>
                </w:p>
                <w:p w:rsidR="00B74A87" w:rsidRPr="00394DA5" w:rsidRDefault="00B74A87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6"/>
                      <w:szCs w:val="18"/>
                    </w:rPr>
                  </w:pPr>
                </w:p>
                <w:p w:rsidR="00B74A87" w:rsidRPr="00394DA5" w:rsidRDefault="00B74A87" w:rsidP="00034C37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proofErr w:type="spell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Lynelle</w:t>
                  </w:r>
                  <w:proofErr w:type="spellEnd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Kaseman (</w:t>
                  </w:r>
                  <w:proofErr w:type="spell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Caryl's</w:t>
                  </w:r>
                  <w:proofErr w:type="spellEnd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daughter) </w:t>
                  </w:r>
                </w:p>
                <w:p w:rsidR="00034C37" w:rsidRPr="00957B1C" w:rsidRDefault="00034C37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6"/>
                      <w:szCs w:val="18"/>
                    </w:rPr>
                  </w:pPr>
                </w:p>
                <w:p w:rsidR="00034C37" w:rsidRDefault="00034C37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Pastor Bob </w:t>
                  </w:r>
                  <w:r w:rsidR="00E90051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in the hospital </w:t>
                  </w:r>
                </w:p>
                <w:p w:rsidR="00E90051" w:rsidRPr="00394DA5" w:rsidRDefault="00E90051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with COVID</w:t>
                  </w:r>
                </w:p>
                <w:p w:rsidR="00454DAC" w:rsidRPr="00394DA5" w:rsidRDefault="00454DAC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0"/>
                      <w:szCs w:val="18"/>
                    </w:rPr>
                  </w:pPr>
                </w:p>
                <w:p w:rsidR="004A1BA8" w:rsidRPr="00957B1C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4"/>
                      <w:szCs w:val="18"/>
                    </w:rPr>
                  </w:pPr>
                </w:p>
                <w:p w:rsidR="004A1BA8" w:rsidRPr="00394DA5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Philippe Ngoma-</w:t>
                  </w:r>
                  <w:r w:rsidR="005C6966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Hepatitis C </w:t>
                  </w:r>
                </w:p>
                <w:p w:rsidR="005C6966" w:rsidRPr="00394DA5" w:rsidRDefault="005C6966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proofErr w:type="gram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and</w:t>
                  </w:r>
                  <w:proofErr w:type="gramEnd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autoimmune issues</w:t>
                  </w:r>
                </w:p>
                <w:p w:rsidR="00BA03A4" w:rsidRPr="00394DA5" w:rsidRDefault="00BA03A4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6"/>
                      <w:szCs w:val="18"/>
                    </w:rPr>
                  </w:pPr>
                  <w:bookmarkStart w:id="0" w:name="_GoBack"/>
                </w:p>
                <w:bookmarkEnd w:id="0"/>
                <w:p w:rsidR="00BA03A4" w:rsidRPr="00394DA5" w:rsidRDefault="00BA03A4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Renee Herman</w:t>
                  </w:r>
                </w:p>
                <w:p w:rsidR="004A1BA8" w:rsidRPr="003D6E32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4"/>
                      <w:szCs w:val="18"/>
                    </w:rPr>
                  </w:pPr>
                </w:p>
                <w:p w:rsidR="004A1BA8" w:rsidRPr="00394DA5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Scott Simpson</w:t>
                  </w:r>
                </w:p>
                <w:p w:rsidR="00C9459B" w:rsidRPr="00394DA5" w:rsidRDefault="00C9459B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6"/>
                      <w:szCs w:val="18"/>
                    </w:rPr>
                  </w:pPr>
                </w:p>
                <w:p w:rsidR="00AB66E3" w:rsidRPr="00394DA5" w:rsidRDefault="00AF36B9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Scott </w:t>
                  </w:r>
                  <w:proofErr w:type="spell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Witt</w:t>
                  </w:r>
                  <w:r w:rsidR="00AB66E3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un</w:t>
                  </w: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e</w:t>
                  </w:r>
                  <w:proofErr w:type="spellEnd"/>
                </w:p>
                <w:p w:rsidR="00AB66E3" w:rsidRPr="00394DA5" w:rsidRDefault="00AB66E3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Judy </w:t>
                  </w:r>
                  <w:proofErr w:type="spell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Wittmier’s</w:t>
                  </w:r>
                  <w:proofErr w:type="spellEnd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brother</w:t>
                  </w:r>
                </w:p>
                <w:p w:rsidR="00AB66E3" w:rsidRPr="00394DA5" w:rsidRDefault="00C9459B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Kidney</w:t>
                  </w:r>
                  <w:r w:rsidR="00AB66E3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chemo treatments</w:t>
                  </w:r>
                </w:p>
                <w:p w:rsidR="004A1BA8" w:rsidRPr="00394DA5" w:rsidRDefault="004A1BA8" w:rsidP="004A1BA8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16"/>
                      <w:szCs w:val="18"/>
                    </w:rPr>
                  </w:pPr>
                </w:p>
                <w:p w:rsidR="00461B2E" w:rsidRPr="00394DA5" w:rsidRDefault="00461B2E" w:rsidP="002A1C22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Steve </w:t>
                  </w:r>
                  <w:proofErr w:type="spell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Wonnenberg</w:t>
                  </w:r>
                  <w:proofErr w:type="spellEnd"/>
                </w:p>
                <w:p w:rsidR="004A1BA8" w:rsidRPr="00394DA5" w:rsidRDefault="002A1C22" w:rsidP="002A1C22">
                  <w:pPr>
                    <w:jc w:val="center"/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</w:pPr>
                  <w:proofErr w:type="gramStart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dealing</w:t>
                  </w:r>
                  <w:proofErr w:type="gramEnd"/>
                  <w:r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 xml:space="preserve"> with </w:t>
                  </w:r>
                  <w:r w:rsidR="009A0092" w:rsidRPr="00394DA5">
                    <w:rPr>
                      <w:rFonts w:ascii="Calibri" w:eastAsia="Calibri" w:hAnsi="Calibri" w:cs="Calibri"/>
                      <w:color w:val="FFFFFF"/>
                      <w:sz w:val="22"/>
                      <w:szCs w:val="18"/>
                    </w:rPr>
                    <w:t>ALS</w:t>
                  </w:r>
                </w:p>
                <w:p w:rsidR="002F1B36" w:rsidRPr="00C323B4" w:rsidRDefault="002F1B36" w:rsidP="0071173C">
                  <w:pPr>
                    <w:pStyle w:val="NoSpacing"/>
                    <w:jc w:val="center"/>
                    <w:rPr>
                      <w:rFonts w:ascii="Calibri" w:eastAsia="Calibri" w:hAnsi="Calibri" w:cs="Calibri"/>
                      <w:color w:val="FFFFFF"/>
                      <w:sz w:val="16"/>
                      <w:szCs w:val="22"/>
                    </w:rPr>
                  </w:pPr>
                </w:p>
              </w:txbxContent>
            </v:textbox>
          </v:shape>
        </w:pict>
      </w:r>
      <w:r w:rsidR="003B7A92" w:rsidRPr="00B448FA">
        <w:rPr>
          <w:rFonts w:ascii="Calibri" w:hAnsi="Calibri" w:cs="Calibri"/>
        </w:rPr>
        <w:t xml:space="preserve">             </w:t>
      </w:r>
      <w:r w:rsidR="00902EF9">
        <w:rPr>
          <w:rFonts w:ascii="Calibri" w:hAnsi="Calibri" w:cs="Calibri"/>
        </w:rPr>
        <w:tab/>
      </w:r>
      <w:r w:rsidR="00902EF9">
        <w:rPr>
          <w:rFonts w:ascii="Calibri" w:hAnsi="Calibri" w:cs="Calibri"/>
        </w:rPr>
        <w:tab/>
        <w:t xml:space="preserve">        </w:t>
      </w:r>
    </w:p>
    <w:p w:rsidR="006C3344" w:rsidRDefault="00582C39" w:rsidP="00FF4AED">
      <w:pPr>
        <w:rPr>
          <w:b/>
          <w:sz w:val="28"/>
          <w:u w:val="single"/>
        </w:rPr>
      </w:pPr>
      <w:r>
        <w:rPr>
          <w:rFonts w:ascii="Calibri" w:hAnsi="Calibri" w:cs="Calibri"/>
          <w:noProof/>
          <w:color w:val="000000"/>
        </w:rPr>
        <w:pict>
          <v:shape id="_x0000_s1527" type="#_x0000_t202" style="position:absolute;margin-left:-157.7pt;margin-top:10.45pt;width:148.7pt;height:121.35pt;z-index:7">
            <v:textbox style="mso-next-textbox:#_x0000_s1527">
              <w:txbxContent>
                <w:p w:rsidR="003D2673" w:rsidRPr="003D2673" w:rsidRDefault="003D2673" w:rsidP="003B1828">
                  <w:pPr>
                    <w:jc w:val="center"/>
                    <w:rPr>
                      <w:rFonts w:ascii="Calibri" w:hAnsi="Calibri" w:cs="Calibri"/>
                      <w:b/>
                      <w:sz w:val="12"/>
                      <w:szCs w:val="20"/>
                    </w:rPr>
                  </w:pPr>
                </w:p>
                <w:p w:rsidR="00FE665C" w:rsidRPr="003D2673" w:rsidRDefault="003D2673" w:rsidP="003B1828">
                  <w:pPr>
                    <w:jc w:val="center"/>
                    <w:rPr>
                      <w:rFonts w:ascii="Calibri" w:hAnsi="Calibri" w:cs="Calibri"/>
                      <w:b/>
                      <w:sz w:val="32"/>
                      <w:szCs w:val="20"/>
                    </w:rPr>
                  </w:pPr>
                  <w:r w:rsidRPr="003D2673">
                    <w:rPr>
                      <w:rFonts w:ascii="Calibri" w:hAnsi="Calibri" w:cs="Calibri"/>
                      <w:b/>
                      <w:sz w:val="32"/>
                      <w:szCs w:val="20"/>
                    </w:rPr>
                    <w:t>Church Leadership Team Meeting</w:t>
                  </w:r>
                </w:p>
                <w:p w:rsidR="003D2673" w:rsidRPr="003D2673" w:rsidRDefault="003D2673" w:rsidP="003B1828">
                  <w:pPr>
                    <w:jc w:val="center"/>
                    <w:rPr>
                      <w:rFonts w:ascii="Calibri" w:hAnsi="Calibri" w:cs="Calibri"/>
                      <w:sz w:val="32"/>
                      <w:szCs w:val="20"/>
                    </w:rPr>
                  </w:pPr>
                </w:p>
                <w:p w:rsidR="003D2673" w:rsidRPr="003D2673" w:rsidRDefault="003D2673" w:rsidP="003B1828">
                  <w:pPr>
                    <w:jc w:val="center"/>
                    <w:rPr>
                      <w:rFonts w:ascii="Calibri" w:hAnsi="Calibri" w:cs="Calibri"/>
                      <w:sz w:val="28"/>
                      <w:szCs w:val="20"/>
                    </w:rPr>
                  </w:pPr>
                  <w:r w:rsidRPr="003D2673">
                    <w:rPr>
                      <w:rFonts w:ascii="Calibri" w:hAnsi="Calibri" w:cs="Calibri"/>
                      <w:sz w:val="28"/>
                      <w:szCs w:val="20"/>
                    </w:rPr>
                    <w:t>Monday, October</w:t>
                  </w:r>
                  <w:r>
                    <w:rPr>
                      <w:rFonts w:ascii="Calibri" w:hAnsi="Calibri" w:cs="Calibri"/>
                      <w:sz w:val="28"/>
                      <w:szCs w:val="20"/>
                    </w:rPr>
                    <w:t xml:space="preserve"> </w:t>
                  </w:r>
                  <w:r w:rsidRPr="003D2673">
                    <w:rPr>
                      <w:rFonts w:ascii="Calibri" w:hAnsi="Calibri" w:cs="Calibri"/>
                      <w:sz w:val="28"/>
                      <w:szCs w:val="20"/>
                    </w:rPr>
                    <w:t>12th</w:t>
                  </w:r>
                </w:p>
                <w:p w:rsidR="003D2673" w:rsidRPr="003D2673" w:rsidRDefault="003D2673" w:rsidP="003B1828">
                  <w:pPr>
                    <w:jc w:val="center"/>
                    <w:rPr>
                      <w:rFonts w:ascii="Calibri" w:hAnsi="Calibri" w:cs="Calibri"/>
                      <w:sz w:val="28"/>
                      <w:szCs w:val="20"/>
                    </w:rPr>
                  </w:pPr>
                  <w:r w:rsidRPr="003D2673">
                    <w:rPr>
                      <w:rFonts w:ascii="Calibri" w:hAnsi="Calibri" w:cs="Calibri"/>
                      <w:sz w:val="28"/>
                      <w:szCs w:val="20"/>
                    </w:rPr>
                    <w:t>6:30 pm</w:t>
                  </w:r>
                </w:p>
              </w:txbxContent>
            </v:textbox>
          </v:shape>
        </w:pict>
      </w:r>
    </w:p>
    <w:p w:rsidR="009F19AA" w:rsidRDefault="00412CC5" w:rsidP="007F507B">
      <w:pPr>
        <w:rPr>
          <w:rFonts w:ascii="Bookman Old Style" w:hAnsi="Bookman Old Style"/>
          <w:szCs w:val="22"/>
        </w:rPr>
      </w:pPr>
      <w:r w:rsidRPr="00820033">
        <w:rPr>
          <w:b/>
          <w:sz w:val="28"/>
        </w:rPr>
        <w:t xml:space="preserve"> </w:t>
      </w:r>
      <w:r w:rsidR="00461B2E">
        <w:rPr>
          <w:b/>
          <w:sz w:val="28"/>
        </w:rPr>
        <w:t xml:space="preserve">     </w:t>
      </w:r>
    </w:p>
    <w:p w:rsidR="009F19AA" w:rsidRDefault="009F19AA" w:rsidP="009F19AA">
      <w:pPr>
        <w:rPr>
          <w:rFonts w:ascii="Bookman Old Style" w:hAnsi="Bookman Old Style"/>
          <w:szCs w:val="22"/>
        </w:rPr>
      </w:pPr>
    </w:p>
    <w:p w:rsidR="009F19AA" w:rsidRPr="000B7A84" w:rsidRDefault="009F19AA" w:rsidP="009F19AA">
      <w:pPr>
        <w:rPr>
          <w:rFonts w:ascii="Bookman Old Style" w:hAnsi="Bookman Old Style"/>
          <w:sz w:val="28"/>
          <w:szCs w:val="22"/>
        </w:rPr>
      </w:pPr>
    </w:p>
    <w:p w:rsidR="00412CC5" w:rsidRPr="000B7A84" w:rsidRDefault="00582C39" w:rsidP="00086701">
      <w:pPr>
        <w:rPr>
          <w:rFonts w:ascii="Bookman Old Style" w:hAnsi="Bookman Old Style"/>
          <w:sz w:val="28"/>
          <w:szCs w:val="22"/>
        </w:rPr>
      </w:pPr>
      <w:r>
        <w:rPr>
          <w:rFonts w:ascii="Calibri" w:hAnsi="Calibri" w:cs="Calibri"/>
          <w:noProof/>
          <w:color w:val="000000"/>
        </w:rPr>
        <w:pict>
          <v:shape id="_x0000_s1493" type="#_x0000_t202" style="position:absolute;margin-left:-188.25pt;margin-top:9.85pt;width:146.8pt;height:201.95pt;z-index:6">
            <v:textbox style="mso-next-textbox:#_x0000_s1493">
              <w:txbxContent>
                <w:p w:rsidR="00F105A2" w:rsidRPr="00447AA1" w:rsidRDefault="00582C39" w:rsidP="00EA6DD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noProof/>
                    </w:rPr>
                    <w:pict>
                      <v:shape id="Picture 3" o:spid="_x0000_i1025" type="#_x0000_t75" alt="No photo description available." style="width:126.75pt;height:48.75pt;visibility:visible;mso-wrap-style:square">
                        <v:imagedata r:id="rId11" o:title="No photo description available"/>
                      </v:shape>
                    </w:pict>
                  </w:r>
                </w:p>
                <w:p w:rsidR="00F105A2" w:rsidRPr="00447AA1" w:rsidRDefault="00F105A2" w:rsidP="00F105A2">
                  <w:pPr>
                    <w:pStyle w:val="NoSpacing"/>
                    <w:jc w:val="center"/>
                    <w:rPr>
                      <w:rFonts w:ascii="Calibri" w:hAnsi="Calibri" w:cs="Calibri"/>
                      <w:sz w:val="12"/>
                    </w:rPr>
                  </w:pPr>
                </w:p>
                <w:p w:rsidR="001B6254" w:rsidRPr="001B6254" w:rsidRDefault="001B6254" w:rsidP="00F105A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18"/>
                      <w:vertAlign w:val="superscript"/>
                    </w:rPr>
                  </w:pPr>
                </w:p>
                <w:p w:rsidR="001B6254" w:rsidRPr="00E2210B" w:rsidRDefault="001B6254" w:rsidP="00F105A2">
                  <w:pPr>
                    <w:pStyle w:val="NoSpacing"/>
                    <w:jc w:val="center"/>
                    <w:rPr>
                      <w:rFonts w:ascii="Calibri" w:hAnsi="Calibri" w:cs="Calibri"/>
                      <w:sz w:val="28"/>
                    </w:rPr>
                  </w:pPr>
                  <w:r w:rsidRPr="00E2210B">
                    <w:rPr>
                      <w:rFonts w:ascii="Calibri" w:hAnsi="Calibri" w:cs="Calibri"/>
                      <w:sz w:val="28"/>
                    </w:rPr>
                    <w:t>The first day of AWANA will be September 19th at 6:30</w:t>
                  </w:r>
                </w:p>
                <w:p w:rsidR="001B6254" w:rsidRPr="00E2210B" w:rsidRDefault="001B6254" w:rsidP="00F105A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10"/>
                    </w:rPr>
                  </w:pPr>
                </w:p>
                <w:p w:rsidR="001B6254" w:rsidRPr="00E2210B" w:rsidRDefault="001B6254" w:rsidP="00F105A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8"/>
                    </w:rPr>
                  </w:pPr>
                  <w:r w:rsidRPr="00E2210B">
                    <w:rPr>
                      <w:rFonts w:ascii="Calibri" w:hAnsi="Calibri" w:cs="Calibri"/>
                      <w:b/>
                      <w:sz w:val="28"/>
                    </w:rPr>
                    <w:t>Register on line</w:t>
                  </w:r>
                </w:p>
                <w:p w:rsidR="001B6254" w:rsidRPr="00E2210B" w:rsidRDefault="004D3DB6" w:rsidP="00F105A2">
                  <w:pPr>
                    <w:pStyle w:val="NoSpacing"/>
                    <w:jc w:val="center"/>
                    <w:rPr>
                      <w:rStyle w:val="Hyperlink"/>
                      <w:rFonts w:ascii="Calibri" w:hAnsi="Calibri" w:cs="Calibri"/>
                      <w:b/>
                      <w:sz w:val="28"/>
                    </w:rPr>
                  </w:pPr>
                  <w:r w:rsidRPr="00E2210B">
                    <w:rPr>
                      <w:rFonts w:ascii="Calibri" w:hAnsi="Calibri" w:cs="Calibri"/>
                      <w:b/>
                      <w:sz w:val="28"/>
                    </w:rPr>
                    <w:fldChar w:fldCharType="begin"/>
                  </w:r>
                  <w:r w:rsidRPr="00E2210B">
                    <w:rPr>
                      <w:rFonts w:ascii="Calibri" w:hAnsi="Calibri" w:cs="Calibri"/>
                      <w:b/>
                      <w:sz w:val="28"/>
                    </w:rPr>
                    <w:instrText xml:space="preserve"> HYPERLINK "https://bb.churchcenter.com/registrations/events/507512" </w:instrText>
                  </w:r>
                  <w:r w:rsidRPr="00E2210B">
                    <w:rPr>
                      <w:rFonts w:ascii="Calibri" w:hAnsi="Calibri" w:cs="Calibri"/>
                      <w:b/>
                      <w:sz w:val="28"/>
                    </w:rPr>
                    <w:fldChar w:fldCharType="separate"/>
                  </w:r>
                  <w:r w:rsidR="001B6254" w:rsidRPr="00E2210B">
                    <w:rPr>
                      <w:rStyle w:val="Hyperlink"/>
                      <w:rFonts w:ascii="Calibri" w:hAnsi="Calibri" w:cs="Calibri"/>
                      <w:b/>
                      <w:sz w:val="28"/>
                    </w:rPr>
                    <w:t>HERE</w:t>
                  </w:r>
                </w:p>
                <w:p w:rsidR="00F105A2" w:rsidRPr="007446A4" w:rsidRDefault="004D3DB6" w:rsidP="00F105A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10"/>
                    </w:rPr>
                  </w:pPr>
                  <w:r w:rsidRPr="00E2210B">
                    <w:rPr>
                      <w:rFonts w:ascii="Calibri" w:hAnsi="Calibri" w:cs="Calibri"/>
                      <w:b/>
                      <w:sz w:val="28"/>
                    </w:rPr>
                    <w:fldChar w:fldCharType="end"/>
                  </w:r>
                </w:p>
              </w:txbxContent>
            </v:textbox>
          </v:shape>
        </w:pict>
      </w:r>
    </w:p>
    <w:p w:rsidR="00703DDA" w:rsidRDefault="00703DDA" w:rsidP="00452F91">
      <w:pPr>
        <w:rPr>
          <w:rFonts w:ascii="Bookman Old Style" w:hAnsi="Bookman Old Style"/>
          <w:sz w:val="28"/>
          <w:szCs w:val="22"/>
        </w:rPr>
      </w:pPr>
      <w:r>
        <w:rPr>
          <w:rFonts w:ascii="Bookman Old Style" w:hAnsi="Bookman Old Style"/>
          <w:sz w:val="28"/>
          <w:szCs w:val="22"/>
        </w:rPr>
        <w:t xml:space="preserve">       </w:t>
      </w:r>
    </w:p>
    <w:p w:rsidR="00703DDA" w:rsidRDefault="00703DDA" w:rsidP="006C3344"/>
    <w:p w:rsidR="006C3344" w:rsidRDefault="00582C39" w:rsidP="006C3344">
      <w:pPr>
        <w:rPr>
          <w:b/>
          <w:sz w:val="28"/>
          <w:u w:val="single"/>
        </w:rPr>
      </w:pPr>
      <w:r>
        <w:rPr>
          <w:rFonts w:ascii="Calibri" w:hAnsi="Calibri" w:cs="Calibri"/>
          <w:noProof/>
          <w:color w:val="000000"/>
        </w:rPr>
        <w:pict>
          <v:shape id="_x0000_s1556" type="#_x0000_t202" style="position:absolute;margin-left:-22.5pt;margin-top:32.35pt;width:148.7pt;height:174.05pt;z-index:9">
            <v:textbox style="mso-next-textbox:#_x0000_s1556">
              <w:txbxContent>
                <w:p w:rsidR="001004C2" w:rsidRPr="00394DA5" w:rsidRDefault="00363A40" w:rsidP="00363A4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b/>
                      <w:color w:val="222222"/>
                      <w:sz w:val="32"/>
                      <w:szCs w:val="28"/>
                    </w:rPr>
                  </w:pPr>
                  <w:r w:rsidRPr="00394DA5">
                    <w:rPr>
                      <w:rFonts w:ascii="Calibri" w:hAnsi="Calibri" w:cs="Calibri"/>
                      <w:b/>
                      <w:color w:val="222222"/>
                      <w:sz w:val="32"/>
                      <w:szCs w:val="28"/>
                      <w:u w:val="single"/>
                    </w:rPr>
                    <w:t>October 18th</w:t>
                  </w:r>
                  <w:r w:rsidRPr="00394DA5">
                    <w:rPr>
                      <w:rFonts w:ascii="Calibri" w:hAnsi="Calibri" w:cs="Calibri"/>
                      <w:b/>
                      <w:color w:val="222222"/>
                      <w:sz w:val="32"/>
                      <w:szCs w:val="28"/>
                    </w:rPr>
                    <w:t xml:space="preserve"> </w:t>
                  </w:r>
                </w:p>
                <w:p w:rsidR="00363A40" w:rsidRPr="00394DA5" w:rsidRDefault="00363A40" w:rsidP="00363A4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</w:pPr>
                  <w:proofErr w:type="gramStart"/>
                  <w:r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>Quarterly Reports Due.</w:t>
                  </w:r>
                  <w:proofErr w:type="gramEnd"/>
                </w:p>
                <w:p w:rsidR="00363A40" w:rsidRPr="00394DA5" w:rsidRDefault="00363A40" w:rsidP="00363A4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color w:val="222222"/>
                      <w:sz w:val="8"/>
                      <w:szCs w:val="28"/>
                    </w:rPr>
                  </w:pPr>
                </w:p>
                <w:p w:rsidR="00363A40" w:rsidRPr="00394DA5" w:rsidRDefault="00363A40" w:rsidP="00363A4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b/>
                      <w:color w:val="222222"/>
                      <w:sz w:val="32"/>
                      <w:szCs w:val="28"/>
                      <w:u w:val="single"/>
                    </w:rPr>
                  </w:pPr>
                  <w:r w:rsidRPr="00394DA5">
                    <w:rPr>
                      <w:rFonts w:ascii="Calibri" w:hAnsi="Calibri" w:cs="Calibri"/>
                      <w:b/>
                      <w:color w:val="222222"/>
                      <w:sz w:val="32"/>
                      <w:szCs w:val="28"/>
                      <w:u w:val="single"/>
                    </w:rPr>
                    <w:t xml:space="preserve">October 25th </w:t>
                  </w:r>
                </w:p>
                <w:p w:rsidR="00394DA5" w:rsidRPr="00394DA5" w:rsidRDefault="00363A40" w:rsidP="00363A4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</w:pPr>
                  <w:r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>Quarterly Business Meeting</w:t>
                  </w:r>
                  <w:r w:rsidR="00394DA5"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 xml:space="preserve"> will be </w:t>
                  </w:r>
                </w:p>
                <w:p w:rsidR="00394DA5" w:rsidRPr="00394DA5" w:rsidRDefault="00394DA5" w:rsidP="00363A4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</w:pPr>
                  <w:proofErr w:type="gramStart"/>
                  <w:r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>held</w:t>
                  </w:r>
                  <w:proofErr w:type="gramEnd"/>
                  <w:r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 xml:space="preserve"> after the </w:t>
                  </w:r>
                </w:p>
                <w:p w:rsidR="00394DA5" w:rsidRPr="00394DA5" w:rsidRDefault="00394DA5" w:rsidP="00363A4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</w:pPr>
                  <w:r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 xml:space="preserve">10:00 </w:t>
                  </w:r>
                  <w:proofErr w:type="gramStart"/>
                  <w:r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>am</w:t>
                  </w:r>
                  <w:proofErr w:type="gramEnd"/>
                  <w:r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94DA5">
                    <w:rPr>
                      <w:rFonts w:ascii="Calibri" w:hAnsi="Calibri" w:cs="Calibri"/>
                      <w:color w:val="222222"/>
                      <w:sz w:val="28"/>
                      <w:szCs w:val="28"/>
                    </w:rPr>
                    <w:t>WorshipService</w:t>
                  </w:r>
                  <w:proofErr w:type="spellEnd"/>
                </w:p>
                <w:p w:rsidR="00363A40" w:rsidRPr="00730FCE" w:rsidRDefault="00363A40" w:rsidP="00363A4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color w:val="222222"/>
                      <w:sz w:val="40"/>
                    </w:rPr>
                  </w:pPr>
                </w:p>
                <w:p w:rsidR="00363A40" w:rsidRDefault="00363A40"/>
              </w:txbxContent>
            </v:textbox>
          </v:shape>
        </w:pict>
      </w:r>
      <w:r>
        <w:rPr>
          <w:rFonts w:ascii="Calibri" w:hAnsi="Calibri" w:cs="Calibri"/>
          <w:noProof/>
        </w:rPr>
        <w:pict>
          <v:shape id="_x0000_s1458" type="#_x0000_t202" style="position:absolute;margin-left:-212pt;margin-top:10.45pt;width:140.8pt;height:150pt;z-index:5;mso-position-horizontal-relative:text;mso-position-vertical-relative:text">
            <v:textbox style="mso-next-textbox:#_x0000_s1458">
              <w:txbxContent>
                <w:p w:rsidR="000B7A84" w:rsidRDefault="00582C39" w:rsidP="009A2C85">
                  <w:pPr>
                    <w:jc w:val="center"/>
                  </w:pPr>
                  <w:r>
                    <w:pict>
                      <v:shape id="_x0000_i1026" type="#_x0000_t75" style="width:96pt;height:29.25pt">
                        <v:imagedata r:id="rId12" o:title="412 youth logo"/>
                      </v:shape>
                    </w:pict>
                  </w:r>
                </w:p>
                <w:p w:rsidR="009A2C85" w:rsidRPr="00201D7A" w:rsidRDefault="009A2C85" w:rsidP="000B7A84">
                  <w:pPr>
                    <w:jc w:val="center"/>
                    <w:rPr>
                      <w:rFonts w:ascii="Calibri" w:hAnsi="Calibri" w:cs="Calibri"/>
                      <w:b/>
                      <w:sz w:val="6"/>
                    </w:rPr>
                  </w:pPr>
                </w:p>
                <w:p w:rsidR="00F105A2" w:rsidRPr="007446A4" w:rsidRDefault="00086701" w:rsidP="000B7A84">
                  <w:pPr>
                    <w:jc w:val="center"/>
                    <w:rPr>
                      <w:rFonts w:ascii="Calibri" w:hAnsi="Calibri" w:cs="Calibri"/>
                      <w:b/>
                      <w:sz w:val="32"/>
                    </w:rPr>
                  </w:pPr>
                  <w:r w:rsidRPr="007446A4">
                    <w:rPr>
                      <w:rFonts w:ascii="Calibri" w:hAnsi="Calibri" w:cs="Calibri"/>
                      <w:b/>
                      <w:sz w:val="32"/>
                    </w:rPr>
                    <w:t xml:space="preserve">Summer Session </w:t>
                  </w:r>
                </w:p>
                <w:p w:rsidR="000B7A84" w:rsidRPr="007446A4" w:rsidRDefault="00086701" w:rsidP="000B7A84">
                  <w:pPr>
                    <w:jc w:val="center"/>
                    <w:rPr>
                      <w:rFonts w:ascii="Calibri" w:hAnsi="Calibri" w:cs="Calibri"/>
                      <w:b/>
                      <w:sz w:val="32"/>
                    </w:rPr>
                  </w:pPr>
                  <w:proofErr w:type="gramStart"/>
                  <w:r w:rsidRPr="007446A4">
                    <w:rPr>
                      <w:rFonts w:ascii="Calibri" w:hAnsi="Calibri" w:cs="Calibri"/>
                      <w:b/>
                      <w:sz w:val="32"/>
                    </w:rPr>
                    <w:t>is</w:t>
                  </w:r>
                  <w:proofErr w:type="gramEnd"/>
                  <w:r w:rsidRPr="007446A4">
                    <w:rPr>
                      <w:rFonts w:ascii="Calibri" w:hAnsi="Calibri" w:cs="Calibri"/>
                      <w:b/>
                      <w:sz w:val="32"/>
                    </w:rPr>
                    <w:t xml:space="preserve"> Over</w:t>
                  </w:r>
                </w:p>
                <w:p w:rsidR="00086701" w:rsidRPr="007446A4" w:rsidRDefault="00086701" w:rsidP="000B7A84">
                  <w:pPr>
                    <w:jc w:val="center"/>
                    <w:rPr>
                      <w:b/>
                      <w:sz w:val="14"/>
                    </w:rPr>
                  </w:pPr>
                </w:p>
                <w:p w:rsidR="009A2C85" w:rsidRPr="00461B2E" w:rsidRDefault="00086701" w:rsidP="000B7A84">
                  <w:pPr>
                    <w:jc w:val="center"/>
                    <w:rPr>
                      <w:sz w:val="28"/>
                    </w:rPr>
                  </w:pPr>
                  <w:r w:rsidRPr="00461B2E">
                    <w:rPr>
                      <w:sz w:val="28"/>
                    </w:rPr>
                    <w:t xml:space="preserve">Fall Session begins </w:t>
                  </w:r>
                </w:p>
                <w:p w:rsidR="00461B2E" w:rsidRDefault="00461B2E" w:rsidP="000B7A84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September 9</w:t>
                  </w:r>
                </w:p>
                <w:p w:rsidR="00086701" w:rsidRPr="00461B2E" w:rsidRDefault="00086701" w:rsidP="000B7A84">
                  <w:pPr>
                    <w:jc w:val="center"/>
                    <w:rPr>
                      <w:sz w:val="28"/>
                    </w:rPr>
                  </w:pPr>
                  <w:r w:rsidRPr="00461B2E">
                    <w:rPr>
                      <w:sz w:val="28"/>
                    </w:rPr>
                    <w:t>2020</w:t>
                  </w:r>
                </w:p>
              </w:txbxContent>
            </v:textbox>
          </v:shape>
        </w:pict>
      </w:r>
      <w:r w:rsidR="00412CC5">
        <w:rPr>
          <w:b/>
          <w:sz w:val="28"/>
          <w:u w:val="single"/>
        </w:rPr>
        <w:br w:type="textWrapping" w:clear="all"/>
      </w:r>
      <w:r w:rsidR="00733DB5">
        <w:rPr>
          <w:b/>
        </w:rPr>
        <w:t xml:space="preserve">                                                              </w:t>
      </w:r>
    </w:p>
    <w:p w:rsidR="006C3344" w:rsidRDefault="00582C39" w:rsidP="00412CC5">
      <w:pPr>
        <w:rPr>
          <w:rFonts w:ascii="Calibri" w:hAnsi="Calibri" w:cs="Calibri"/>
          <w:sz w:val="28"/>
          <w:szCs w:val="28"/>
        </w:rPr>
      </w:pPr>
      <w:r>
        <w:rPr>
          <w:noProof/>
          <w:sz w:val="12"/>
          <w:szCs w:val="12"/>
        </w:rPr>
        <w:pict>
          <v:shape id="_x0000_s1579" type="#_x0000_t202" style="position:absolute;margin-left:136.1pt;margin-top:4pt;width:240.4pt;height:324.75pt;z-index:12">
            <v:textbox style="mso-next-textbox:#_x0000_s1579">
              <w:txbxContent>
                <w:p w:rsidR="00957B1C" w:rsidRPr="00403C9E" w:rsidRDefault="00582C39" w:rsidP="00E97E54">
                  <w:pPr>
                    <w:jc w:val="center"/>
                    <w:rPr>
                      <w:rFonts w:ascii="Calibri" w:hAnsi="Calibri" w:cs="Calibri"/>
                      <w:sz w:val="28"/>
                    </w:rPr>
                  </w:pPr>
                  <w:r>
                    <w:rPr>
                      <w:rFonts w:ascii="Calibri" w:hAnsi="Calibri" w:cs="Calibri"/>
                      <w:sz w:val="28"/>
                    </w:rPr>
                    <w:pict>
                      <v:shape id="_x0000_i1027" type="#_x0000_t75" style="width:199.5pt;height:58.5pt">
                        <v:imagedata r:id="rId12" o:title="412 youth logo"/>
                      </v:shape>
                    </w:pict>
                  </w:r>
                </w:p>
                <w:p w:rsidR="00E97E54" w:rsidRPr="00403C9E" w:rsidRDefault="00E97E54" w:rsidP="00E97E54">
                  <w:pPr>
                    <w:jc w:val="center"/>
                    <w:rPr>
                      <w:rFonts w:ascii="Calibri" w:hAnsi="Calibri" w:cs="Calibri"/>
                      <w:sz w:val="36"/>
                    </w:rPr>
                  </w:pPr>
                  <w:r w:rsidRPr="00403C9E">
                    <w:rPr>
                      <w:rFonts w:ascii="Calibri" w:hAnsi="Calibri" w:cs="Calibri"/>
                      <w:sz w:val="36"/>
                    </w:rPr>
                    <w:t>412 Youth Group</w:t>
                  </w:r>
                </w:p>
                <w:p w:rsidR="00E97E54" w:rsidRPr="00403C9E" w:rsidRDefault="00E97E54" w:rsidP="00E97E54">
                  <w:pPr>
                    <w:jc w:val="center"/>
                    <w:rPr>
                      <w:rFonts w:ascii="Calibri" w:hAnsi="Calibri" w:cs="Calibri"/>
                      <w:sz w:val="36"/>
                    </w:rPr>
                  </w:pPr>
                  <w:r w:rsidRPr="00403C9E">
                    <w:rPr>
                      <w:rFonts w:ascii="Calibri" w:hAnsi="Calibri" w:cs="Calibri"/>
                      <w:sz w:val="36"/>
                    </w:rPr>
                    <w:t>Shirts are available</w:t>
                  </w:r>
                </w:p>
                <w:p w:rsidR="00957B1C" w:rsidRPr="00403C9E" w:rsidRDefault="00582C39" w:rsidP="00E97E54">
                  <w:pPr>
                    <w:jc w:val="center"/>
                    <w:rPr>
                      <w:rFonts w:ascii="Calibri" w:hAnsi="Calibri" w:cs="Calibri"/>
                      <w:sz w:val="36"/>
                    </w:rPr>
                  </w:pPr>
                  <w:r>
                    <w:rPr>
                      <w:rFonts w:ascii="Calibri" w:hAnsi="Calibri" w:cs="Calibri"/>
                      <w:sz w:val="36"/>
                    </w:rPr>
                    <w:pict>
                      <v:shape id="_x0000_i1028" type="#_x0000_t75" style="width:89.25pt;height:105.75pt">
                        <v:imagedata r:id="rId13" o:title="412 t shirts"/>
                      </v:shape>
                    </w:pict>
                  </w:r>
                </w:p>
                <w:p w:rsidR="00E97E54" w:rsidRPr="00403C9E" w:rsidRDefault="00E97E54" w:rsidP="00E97E54">
                  <w:pPr>
                    <w:jc w:val="center"/>
                    <w:rPr>
                      <w:rFonts w:ascii="Calibri" w:hAnsi="Calibri" w:cs="Calibri"/>
                      <w:sz w:val="28"/>
                    </w:rPr>
                  </w:pPr>
                  <w:r w:rsidRPr="00403C9E">
                    <w:rPr>
                      <w:rFonts w:ascii="Calibri" w:hAnsi="Calibri" w:cs="Calibri"/>
                      <w:sz w:val="28"/>
                    </w:rPr>
                    <w:t>T-Shirt $15</w:t>
                  </w:r>
                </w:p>
                <w:p w:rsidR="00E97E54" w:rsidRPr="00403C9E" w:rsidRDefault="00E97E54" w:rsidP="00E97E54">
                  <w:pPr>
                    <w:jc w:val="center"/>
                    <w:rPr>
                      <w:rFonts w:ascii="Calibri" w:hAnsi="Calibri" w:cs="Calibri"/>
                      <w:sz w:val="28"/>
                    </w:rPr>
                  </w:pPr>
                  <w:r w:rsidRPr="00403C9E">
                    <w:rPr>
                      <w:rFonts w:ascii="Calibri" w:hAnsi="Calibri" w:cs="Calibri"/>
                      <w:sz w:val="28"/>
                    </w:rPr>
                    <w:t>Long Sleeved $20</w:t>
                  </w:r>
                </w:p>
                <w:p w:rsidR="00E97E54" w:rsidRPr="00403C9E" w:rsidRDefault="00E97E54" w:rsidP="00E97E54">
                  <w:pPr>
                    <w:jc w:val="center"/>
                    <w:rPr>
                      <w:rFonts w:ascii="Calibri" w:hAnsi="Calibri" w:cs="Calibri"/>
                      <w:sz w:val="28"/>
                    </w:rPr>
                  </w:pPr>
                  <w:r w:rsidRPr="00403C9E">
                    <w:rPr>
                      <w:rFonts w:ascii="Calibri" w:hAnsi="Calibri" w:cs="Calibri"/>
                      <w:sz w:val="28"/>
                    </w:rPr>
                    <w:t>Sweatshirts $25</w:t>
                  </w:r>
                </w:p>
                <w:p w:rsidR="00957B1C" w:rsidRPr="00403C9E" w:rsidRDefault="00E97E54" w:rsidP="00E97E54">
                  <w:pPr>
                    <w:jc w:val="center"/>
                    <w:rPr>
                      <w:rFonts w:ascii="Calibri" w:hAnsi="Calibri" w:cs="Calibri"/>
                      <w:sz w:val="26"/>
                      <w:szCs w:val="26"/>
                    </w:rPr>
                  </w:pPr>
                  <w:r w:rsidRPr="00403C9E">
                    <w:rPr>
                      <w:rFonts w:ascii="Calibri" w:hAnsi="Calibri" w:cs="Calibri"/>
                      <w:sz w:val="26"/>
                      <w:szCs w:val="26"/>
                    </w:rPr>
                    <w:t xml:space="preserve">If you are interested in ordering one, please contact Nathan </w:t>
                  </w:r>
                </w:p>
                <w:p w:rsidR="00E97E54" w:rsidRPr="00403C9E" w:rsidRDefault="00582C39" w:rsidP="00E97E54">
                  <w:pPr>
                    <w:jc w:val="center"/>
                    <w:rPr>
                      <w:rFonts w:ascii="Calibri" w:hAnsi="Calibri" w:cs="Calibri"/>
                      <w:sz w:val="26"/>
                      <w:szCs w:val="26"/>
                    </w:rPr>
                  </w:pPr>
                  <w:hyperlink r:id="rId14" w:history="1">
                    <w:r w:rsidR="00E97E54" w:rsidRPr="00403C9E">
                      <w:rPr>
                        <w:rStyle w:val="Hyperlink"/>
                        <w:rFonts w:ascii="Calibri" w:hAnsi="Calibri" w:cs="Calibri"/>
                        <w:sz w:val="26"/>
                        <w:szCs w:val="26"/>
                      </w:rPr>
                      <w:t>nathan@bb.church</w:t>
                    </w:r>
                  </w:hyperlink>
                  <w:r w:rsidR="00E97E54" w:rsidRPr="00403C9E">
                    <w:rPr>
                      <w:rFonts w:ascii="Calibri" w:hAnsi="Calibri" w:cs="Calibri"/>
                      <w:sz w:val="26"/>
                      <w:szCs w:val="26"/>
                    </w:rPr>
                    <w:t xml:space="preserve"> or 701-425-6625</w:t>
                  </w:r>
                </w:p>
                <w:p w:rsidR="00957B1C" w:rsidRPr="00403C9E" w:rsidRDefault="00957B1C" w:rsidP="00E97E54">
                  <w:pPr>
                    <w:jc w:val="center"/>
                    <w:rPr>
                      <w:rFonts w:ascii="Calibri" w:hAnsi="Calibri" w:cs="Calibri"/>
                      <w:sz w:val="28"/>
                    </w:rPr>
                  </w:pPr>
                </w:p>
              </w:txbxContent>
            </v:textbox>
          </v:shape>
        </w:pict>
      </w:r>
      <w:r w:rsidR="006C3344" w:rsidRPr="006C3344">
        <w:rPr>
          <w:b/>
          <w:sz w:val="28"/>
        </w:rPr>
        <w:tab/>
      </w:r>
    </w:p>
    <w:p w:rsidR="002E7E28" w:rsidRDefault="002E7E28" w:rsidP="000E77D2">
      <w:pPr>
        <w:tabs>
          <w:tab w:val="left" w:pos="1786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</w:t>
      </w:r>
    </w:p>
    <w:p w:rsidR="002F58AB" w:rsidRDefault="006C3344" w:rsidP="002F58AB">
      <w:pPr>
        <w:tabs>
          <w:tab w:val="left" w:pos="1786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</w:t>
      </w:r>
    </w:p>
    <w:p w:rsidR="003D2DEA" w:rsidRPr="00E10F65" w:rsidRDefault="003D2DEA" w:rsidP="003D2DEA">
      <w:pPr>
        <w:rPr>
          <w:sz w:val="12"/>
          <w:szCs w:val="12"/>
        </w:rPr>
      </w:pPr>
    </w:p>
    <w:p w:rsidR="008403CB" w:rsidRPr="00015E00" w:rsidRDefault="003D2DEA" w:rsidP="00F06466">
      <w:pPr>
        <w:tabs>
          <w:tab w:val="left" w:pos="2985"/>
        </w:tabs>
        <w:rPr>
          <w:rFonts w:ascii="Calibri" w:hAnsi="Calibri" w:cs="Calibri"/>
          <w:sz w:val="28"/>
          <w:szCs w:val="28"/>
        </w:rPr>
      </w:pPr>
      <w:r>
        <w:t xml:space="preserve">           </w:t>
      </w:r>
      <w:r w:rsidR="008403CB">
        <w:t xml:space="preserve">  </w:t>
      </w:r>
      <w:r w:rsidR="00F06466">
        <w:tab/>
      </w:r>
    </w:p>
    <w:p w:rsidR="00F06466" w:rsidRDefault="00F06466" w:rsidP="00F06466">
      <w:pPr>
        <w:tabs>
          <w:tab w:val="left" w:pos="3930"/>
        </w:tabs>
      </w:pPr>
      <w:r>
        <w:tab/>
      </w:r>
    </w:p>
    <w:p w:rsidR="00F06466" w:rsidRDefault="00AC5AF9" w:rsidP="00AC5AF9">
      <w:pPr>
        <w:tabs>
          <w:tab w:val="left" w:pos="3495"/>
        </w:tabs>
      </w:pPr>
      <w:r>
        <w:tab/>
      </w:r>
    </w:p>
    <w:p w:rsidR="00136E72" w:rsidRDefault="00F06466" w:rsidP="00F06466">
      <w:pPr>
        <w:tabs>
          <w:tab w:val="left" w:pos="930"/>
        </w:tabs>
      </w:pPr>
      <w:r>
        <w:tab/>
      </w:r>
      <w:r>
        <w:tab/>
      </w:r>
      <w:r w:rsidR="0030382C">
        <w:tab/>
      </w:r>
    </w:p>
    <w:p w:rsidR="00CB6A1E" w:rsidRPr="00EF2B02" w:rsidRDefault="00CB6A1E" w:rsidP="008403CB">
      <w:pPr>
        <w:tabs>
          <w:tab w:val="left" w:pos="1786"/>
          <w:tab w:val="left" w:pos="4110"/>
        </w:tabs>
        <w:rPr>
          <w:rFonts w:ascii="Calibri" w:hAnsi="Calibri" w:cs="Calibri"/>
          <w:b/>
          <w:sz w:val="28"/>
        </w:rPr>
      </w:pPr>
      <w:r w:rsidRPr="00EF2B02">
        <w:rPr>
          <w:b/>
          <w:sz w:val="28"/>
        </w:rPr>
        <w:t xml:space="preserve">        </w:t>
      </w:r>
      <w:r w:rsidR="00303DC1" w:rsidRPr="00EF2B02">
        <w:rPr>
          <w:b/>
          <w:sz w:val="28"/>
        </w:rPr>
        <w:t xml:space="preserve"> </w:t>
      </w:r>
    </w:p>
    <w:p w:rsidR="00CB6A1E" w:rsidRPr="00EC1846" w:rsidRDefault="00CB6A1E" w:rsidP="00303DC1">
      <w:pPr>
        <w:tabs>
          <w:tab w:val="left" w:pos="1786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</w:t>
      </w:r>
    </w:p>
    <w:p w:rsidR="009A2C85" w:rsidRPr="003B7A92" w:rsidRDefault="00CB6A1E" w:rsidP="00452F91">
      <w:pPr>
        <w:tabs>
          <w:tab w:val="left" w:pos="1786"/>
        </w:tabs>
        <w:rPr>
          <w:rFonts w:ascii="Calibri" w:hAnsi="Calibri" w:cs="Calibri"/>
        </w:rPr>
      </w:pPr>
      <w:r w:rsidRPr="00EC1846">
        <w:rPr>
          <w:rFonts w:ascii="Calibri" w:hAnsi="Calibri" w:cs="Calibri"/>
        </w:rPr>
        <w:tab/>
      </w:r>
      <w:r w:rsidR="003B7A92">
        <w:rPr>
          <w:rFonts w:ascii="Calibri" w:hAnsi="Calibri" w:cs="Calibri"/>
        </w:rPr>
        <w:tab/>
        <w:t xml:space="preserve">     </w:t>
      </w:r>
      <w:r w:rsidR="00582C39">
        <w:rPr>
          <w:noProof/>
        </w:rPr>
        <w:pict>
          <v:shape id="_x0000_s1440" type="#_x0000_t202" style="position:absolute;margin-left:-400.5pt;margin-top:270.35pt;width:180pt;height:87.75pt;z-index:4;mso-position-horizontal-relative:text;mso-position-vertical-relative:text">
            <v:textbox style="mso-next-textbox:#_x0000_s1440">
              <w:txbxContent>
                <w:p w:rsidR="00EF2B02" w:rsidRDefault="00582C39" w:rsidP="00EF2B02">
                  <w:pPr>
                    <w:jc w:val="center"/>
                  </w:pPr>
                  <w:r>
                    <w:pict>
                      <v:shape id="_x0000_i1029" type="#_x0000_t75" style="width:116.25pt;height:35.25pt">
                        <v:imagedata r:id="rId15" o:title="412 youth"/>
                      </v:shape>
                    </w:pict>
                  </w:r>
                </w:p>
                <w:p w:rsidR="00EF2B02" w:rsidRDefault="00EF2B02" w:rsidP="00EF2B02">
                  <w:pPr>
                    <w:jc w:val="center"/>
                  </w:pPr>
                  <w:r>
                    <w:t>Youth Group is back!</w:t>
                  </w:r>
                </w:p>
                <w:p w:rsidR="00EF2B02" w:rsidRDefault="00EF2B02" w:rsidP="00EF2B02">
                  <w:pPr>
                    <w:jc w:val="center"/>
                  </w:pPr>
                  <w:r>
                    <w:t xml:space="preserve">Wednesday, </w:t>
                  </w:r>
                  <w:r w:rsidR="00820033">
                    <w:t>August 4</w:t>
                  </w:r>
                  <w:r>
                    <w:t xml:space="preserve"> </w:t>
                  </w:r>
                </w:p>
                <w:p w:rsidR="00EF2B02" w:rsidRDefault="00EF2B02" w:rsidP="00EF2B02">
                  <w:pPr>
                    <w:jc w:val="center"/>
                  </w:pPr>
                  <w:r>
                    <w:t>7-8:30</w:t>
                  </w:r>
                </w:p>
              </w:txbxContent>
            </v:textbox>
          </v:shape>
        </w:pict>
      </w:r>
    </w:p>
    <w:p w:rsidR="009A2C85" w:rsidRDefault="00582C39" w:rsidP="00452F91">
      <w:pPr>
        <w:tabs>
          <w:tab w:val="left" w:pos="1786"/>
        </w:tabs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Times New Roman" w:hAnsi="Times New Roman"/>
          <w:noProof/>
        </w:rPr>
        <w:pict>
          <v:shape id="_x0000_s1572" type="#_x0000_t202" style="position:absolute;margin-left:-22.5pt;margin-top:11pt;width:148.7pt;height:265.4pt;z-index:10">
            <v:textbox>
              <w:txbxContent>
                <w:p w:rsidR="00BA13F2" w:rsidRPr="00BA13F2" w:rsidRDefault="00582C39" w:rsidP="00BA13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pict>
                      <v:shape id="_x0000_i1030" type="#_x0000_t75" style="width:133.5pt;height:44.25pt">
                        <v:imagedata r:id="rId16" o:title="adult and teen challenge"/>
                      </v:shape>
                    </w:pict>
                  </w:r>
                  <w:r w:rsidR="00BA13F2" w:rsidRPr="00BA13F2">
                    <w:rPr>
                      <w:rFonts w:ascii="Constantia" w:hAnsi="Constantia"/>
                      <w:b/>
                      <w:u w:val="single"/>
                    </w:rPr>
                    <w:t>OVERCOMERS GALA</w:t>
                  </w:r>
                </w:p>
                <w:p w:rsidR="00BA13F2" w:rsidRPr="00BA13F2" w:rsidRDefault="00BA13F2" w:rsidP="00BA13F2">
                  <w:pPr>
                    <w:jc w:val="center"/>
                    <w:rPr>
                      <w:rFonts w:ascii="Times New Roman" w:hAnsi="Times New Roman"/>
                      <w:b/>
                      <w:sz w:val="8"/>
                      <w:u w:val="single"/>
                    </w:rPr>
                  </w:pPr>
                </w:p>
                <w:p w:rsidR="00BA13F2" w:rsidRPr="006D0735" w:rsidRDefault="00BA13F2" w:rsidP="00BA13F2">
                  <w:pPr>
                    <w:jc w:val="center"/>
                    <w:rPr>
                      <w:rFonts w:ascii="Calibri" w:hAnsi="Calibri" w:cs="Calibri"/>
                    </w:rPr>
                  </w:pPr>
                  <w:r w:rsidRPr="006D0735">
                    <w:rPr>
                      <w:rFonts w:ascii="Calibri" w:hAnsi="Calibri" w:cs="Calibri"/>
                    </w:rPr>
                    <w:t>October 16</w:t>
                  </w:r>
                  <w:r w:rsidRPr="006D0735">
                    <w:rPr>
                      <w:rFonts w:ascii="Calibri" w:hAnsi="Calibri" w:cs="Calibri"/>
                      <w:vertAlign w:val="superscript"/>
                    </w:rPr>
                    <w:t>th</w:t>
                  </w:r>
                  <w:r w:rsidRPr="006D0735">
                    <w:rPr>
                      <w:rFonts w:ascii="Calibri" w:hAnsi="Calibri" w:cs="Calibri"/>
                    </w:rPr>
                    <w:t>, 2020</w:t>
                  </w:r>
                </w:p>
                <w:p w:rsidR="00BA13F2" w:rsidRPr="006D0735" w:rsidRDefault="00BA13F2" w:rsidP="00BA13F2">
                  <w:pPr>
                    <w:jc w:val="center"/>
                    <w:rPr>
                      <w:rFonts w:ascii="Calibri" w:hAnsi="Calibri" w:cs="Calibri"/>
                    </w:rPr>
                  </w:pPr>
                  <w:r w:rsidRPr="006D0735">
                    <w:rPr>
                      <w:rFonts w:ascii="Calibri" w:hAnsi="Calibri" w:cs="Calibri"/>
                    </w:rPr>
                    <w:t>ND State Fair</w:t>
                  </w:r>
                </w:p>
                <w:p w:rsidR="00BA13F2" w:rsidRPr="006D0735" w:rsidRDefault="00BA13F2" w:rsidP="00BA13F2">
                  <w:pPr>
                    <w:jc w:val="center"/>
                    <w:rPr>
                      <w:rFonts w:ascii="Calibri" w:hAnsi="Calibri" w:cs="Calibri"/>
                    </w:rPr>
                  </w:pPr>
                  <w:r w:rsidRPr="006D0735">
                    <w:rPr>
                      <w:rFonts w:ascii="Calibri" w:hAnsi="Calibri" w:cs="Calibri"/>
                    </w:rPr>
                    <w:t>Center Theater in Minot</w:t>
                  </w:r>
                </w:p>
                <w:p w:rsidR="00F67078" w:rsidRPr="006D0735" w:rsidRDefault="00F67078" w:rsidP="00BA13F2">
                  <w:pPr>
                    <w:jc w:val="center"/>
                    <w:rPr>
                      <w:rFonts w:ascii="Calibri" w:hAnsi="Calibri" w:cs="Calibri"/>
                      <w:sz w:val="10"/>
                    </w:rPr>
                  </w:pPr>
                </w:p>
                <w:p w:rsidR="00BA13F2" w:rsidRPr="006D0735" w:rsidRDefault="00BA13F2" w:rsidP="00BA13F2">
                  <w:pPr>
                    <w:jc w:val="center"/>
                    <w:rPr>
                      <w:rFonts w:ascii="Calibri" w:hAnsi="Calibri" w:cs="Calibri"/>
                    </w:rPr>
                  </w:pPr>
                  <w:r w:rsidRPr="006D0735">
                    <w:rPr>
                      <w:rFonts w:ascii="Calibri" w:hAnsi="Calibri" w:cs="Calibri"/>
                    </w:rPr>
                    <w:t>Featuring chalk artist and mot</w:t>
                  </w:r>
                  <w:r w:rsidR="00F67078" w:rsidRPr="006D0735">
                    <w:rPr>
                      <w:rFonts w:ascii="Calibri" w:hAnsi="Calibri" w:cs="Calibri"/>
                    </w:rPr>
                    <w:t>ivational speaker,</w:t>
                  </w:r>
                </w:p>
                <w:p w:rsidR="00F67078" w:rsidRPr="006D0735" w:rsidRDefault="00F67078" w:rsidP="00BA13F2">
                  <w:pPr>
                    <w:jc w:val="center"/>
                    <w:rPr>
                      <w:rFonts w:ascii="Calibri" w:hAnsi="Calibri" w:cs="Calibri"/>
                    </w:rPr>
                  </w:pPr>
                  <w:r w:rsidRPr="006D0735">
                    <w:rPr>
                      <w:rFonts w:ascii="Calibri" w:hAnsi="Calibri" w:cs="Calibri"/>
                    </w:rPr>
                    <w:t xml:space="preserve">Bob </w:t>
                  </w:r>
                  <w:proofErr w:type="spellStart"/>
                  <w:r w:rsidRPr="006D0735">
                    <w:rPr>
                      <w:rFonts w:ascii="Calibri" w:hAnsi="Calibri" w:cs="Calibri"/>
                    </w:rPr>
                    <w:t>Upgreen</w:t>
                  </w:r>
                  <w:proofErr w:type="spellEnd"/>
                  <w:r w:rsidRPr="006D0735">
                    <w:rPr>
                      <w:rFonts w:ascii="Calibri" w:hAnsi="Calibri" w:cs="Calibri"/>
                    </w:rPr>
                    <w:t>.</w:t>
                  </w:r>
                </w:p>
                <w:p w:rsidR="00F67078" w:rsidRPr="006D0735" w:rsidRDefault="00F67078" w:rsidP="00BA13F2">
                  <w:pPr>
                    <w:jc w:val="center"/>
                    <w:rPr>
                      <w:rFonts w:ascii="Calibri" w:hAnsi="Calibri" w:cs="Calibri"/>
                      <w:sz w:val="10"/>
                    </w:rPr>
                  </w:pPr>
                </w:p>
                <w:p w:rsidR="00BA13F2" w:rsidRPr="006D0735" w:rsidRDefault="00F67078" w:rsidP="00BA13F2">
                  <w:pPr>
                    <w:jc w:val="center"/>
                    <w:rPr>
                      <w:rFonts w:ascii="Calibri" w:hAnsi="Calibri" w:cs="Calibri"/>
                    </w:rPr>
                  </w:pPr>
                  <w:r w:rsidRPr="006D0735">
                    <w:rPr>
                      <w:rFonts w:ascii="Calibri" w:hAnsi="Calibri" w:cs="Calibri"/>
                    </w:rPr>
                    <w:t>Register</w:t>
                  </w:r>
                  <w:r w:rsidR="00BA13F2" w:rsidRPr="006D0735">
                    <w:rPr>
                      <w:rFonts w:ascii="Calibri" w:hAnsi="Calibri" w:cs="Calibri"/>
                    </w:rPr>
                    <w:t xml:space="preserve"> by October 9</w:t>
                  </w:r>
                  <w:r w:rsidR="00BA13F2" w:rsidRPr="006D0735">
                    <w:rPr>
                      <w:rFonts w:ascii="Calibri" w:hAnsi="Calibri" w:cs="Calibri"/>
                      <w:vertAlign w:val="superscript"/>
                    </w:rPr>
                    <w:t>th</w:t>
                  </w:r>
                  <w:r w:rsidR="00BA13F2" w:rsidRPr="006D0735">
                    <w:rPr>
                      <w:rFonts w:ascii="Calibri" w:hAnsi="Calibri" w:cs="Calibri"/>
                    </w:rPr>
                    <w:t>, 2020</w:t>
                  </w:r>
                </w:p>
                <w:p w:rsidR="00F67078" w:rsidRPr="006D0735" w:rsidRDefault="00F67078" w:rsidP="00BA13F2">
                  <w:pPr>
                    <w:jc w:val="center"/>
                    <w:rPr>
                      <w:rFonts w:ascii="Calibri" w:hAnsi="Calibri" w:cs="Calibri"/>
                    </w:rPr>
                  </w:pPr>
                </w:p>
                <w:p w:rsidR="00F67078" w:rsidRPr="006D0735" w:rsidRDefault="00582C39" w:rsidP="00BA13F2">
                  <w:pPr>
                    <w:jc w:val="center"/>
                    <w:rPr>
                      <w:rFonts w:ascii="Calibri" w:hAnsi="Calibri" w:cs="Calibri"/>
                      <w:color w:val="17365D"/>
                      <w:sz w:val="20"/>
                    </w:rPr>
                  </w:pPr>
                  <w:hyperlink r:id="rId17" w:history="1">
                    <w:r w:rsidR="00F67078" w:rsidRPr="006D0735">
                      <w:rPr>
                        <w:rStyle w:val="Hyperlink"/>
                        <w:rFonts w:ascii="Calibri" w:hAnsi="Calibri" w:cs="Calibri"/>
                        <w:sz w:val="20"/>
                      </w:rPr>
                      <w:t>Register HERE for In-person Gala</w:t>
                    </w:r>
                  </w:hyperlink>
                </w:p>
                <w:p w:rsidR="00F67078" w:rsidRPr="006D0735" w:rsidRDefault="00F67078" w:rsidP="00BA13F2">
                  <w:pPr>
                    <w:jc w:val="center"/>
                    <w:rPr>
                      <w:rFonts w:ascii="Calibri" w:hAnsi="Calibri" w:cs="Calibri"/>
                      <w:color w:val="17365D"/>
                      <w:sz w:val="10"/>
                    </w:rPr>
                  </w:pPr>
                </w:p>
                <w:p w:rsidR="00F67078" w:rsidRPr="006D0735" w:rsidRDefault="00582C39" w:rsidP="00BA13F2">
                  <w:pPr>
                    <w:jc w:val="center"/>
                    <w:rPr>
                      <w:rFonts w:ascii="Calibri" w:hAnsi="Calibri" w:cs="Calibri"/>
                      <w:color w:val="17365D"/>
                      <w:sz w:val="20"/>
                    </w:rPr>
                  </w:pPr>
                  <w:hyperlink r:id="rId18" w:history="1">
                    <w:r w:rsidR="00F67078" w:rsidRPr="006D0735">
                      <w:rPr>
                        <w:rStyle w:val="Hyperlink"/>
                        <w:rFonts w:ascii="Calibri" w:hAnsi="Calibri" w:cs="Calibri"/>
                        <w:sz w:val="20"/>
                      </w:rPr>
                      <w:t>Register HERE for Virtual Gala</w:t>
                    </w:r>
                  </w:hyperlink>
                </w:p>
              </w:txbxContent>
            </v:textbox>
          </v:shape>
        </w:pict>
      </w:r>
    </w:p>
    <w:p w:rsidR="009A2C85" w:rsidRDefault="009A2C85" w:rsidP="00452F91">
      <w:pPr>
        <w:tabs>
          <w:tab w:val="left" w:pos="1786"/>
        </w:tabs>
        <w:rPr>
          <w:rFonts w:ascii="Calibri" w:hAnsi="Calibri" w:cs="Calibri"/>
          <w:color w:val="000000"/>
          <w:shd w:val="clear" w:color="auto" w:fill="FFFFFF"/>
        </w:rPr>
      </w:pPr>
    </w:p>
    <w:p w:rsidR="009A2C85" w:rsidRDefault="009A2C85" w:rsidP="00452F91">
      <w:pPr>
        <w:tabs>
          <w:tab w:val="left" w:pos="1786"/>
        </w:tabs>
        <w:rPr>
          <w:rFonts w:ascii="Calibri" w:hAnsi="Calibri" w:cs="Calibri"/>
          <w:color w:val="000000"/>
          <w:shd w:val="clear" w:color="auto" w:fill="FFFFFF"/>
        </w:rPr>
      </w:pPr>
    </w:p>
    <w:p w:rsidR="009A2C85" w:rsidRDefault="009A2C85" w:rsidP="00452F91">
      <w:pPr>
        <w:tabs>
          <w:tab w:val="left" w:pos="1786"/>
        </w:tabs>
        <w:rPr>
          <w:rFonts w:ascii="Calibri" w:hAnsi="Calibri" w:cs="Calibri"/>
          <w:color w:val="000000"/>
          <w:shd w:val="clear" w:color="auto" w:fill="FFFFFF"/>
        </w:rPr>
      </w:pPr>
    </w:p>
    <w:p w:rsidR="009A2C85" w:rsidRDefault="009A2C85" w:rsidP="00452F91">
      <w:pPr>
        <w:tabs>
          <w:tab w:val="left" w:pos="1786"/>
        </w:tabs>
        <w:rPr>
          <w:rFonts w:ascii="Calibri" w:hAnsi="Calibri" w:cs="Calibri"/>
          <w:color w:val="000000"/>
          <w:shd w:val="clear" w:color="auto" w:fill="FFFFFF"/>
        </w:rPr>
      </w:pPr>
    </w:p>
    <w:p w:rsidR="00201D7A" w:rsidRDefault="00201D7A" w:rsidP="00452F91">
      <w:pPr>
        <w:tabs>
          <w:tab w:val="left" w:pos="1786"/>
        </w:tabs>
        <w:rPr>
          <w:rFonts w:ascii="Calibri" w:hAnsi="Calibri" w:cs="Calibri"/>
          <w:color w:val="000000"/>
          <w:shd w:val="clear" w:color="auto" w:fill="FFFFFF"/>
        </w:rPr>
      </w:pPr>
    </w:p>
    <w:p w:rsidR="00201D7A" w:rsidRDefault="00201D7A" w:rsidP="00452F91">
      <w:pPr>
        <w:tabs>
          <w:tab w:val="left" w:pos="1786"/>
        </w:tabs>
        <w:rPr>
          <w:rFonts w:ascii="Calibri" w:hAnsi="Calibri" w:cs="Calibri"/>
          <w:color w:val="000000"/>
          <w:shd w:val="clear" w:color="auto" w:fill="FFFFFF"/>
        </w:rPr>
      </w:pPr>
    </w:p>
    <w:p w:rsidR="00C60B9B" w:rsidRDefault="00C60B9B" w:rsidP="00AE0456">
      <w:pPr>
        <w:spacing w:after="120"/>
        <w:rPr>
          <w:rFonts w:ascii="Calibri" w:hAnsi="Calibri" w:cs="Calibri"/>
          <w:color w:val="000000"/>
          <w:shd w:val="clear" w:color="auto" w:fill="FFFFFF"/>
        </w:rPr>
      </w:pPr>
    </w:p>
    <w:p w:rsidR="00AD3C5D" w:rsidRDefault="00AD3C5D" w:rsidP="00AE0456">
      <w:pPr>
        <w:spacing w:after="120"/>
        <w:rPr>
          <w:rFonts w:ascii="Calibri" w:hAnsi="Calibri" w:cs="Calibri"/>
          <w:color w:val="000000"/>
          <w:shd w:val="clear" w:color="auto" w:fill="FFFFFF"/>
        </w:rPr>
      </w:pPr>
    </w:p>
    <w:p w:rsidR="00525702" w:rsidRDefault="00525702" w:rsidP="00AE0456">
      <w:pPr>
        <w:spacing w:after="120"/>
        <w:rPr>
          <w:rFonts w:ascii="Times New Roman" w:hAnsi="Times New Roman"/>
        </w:rPr>
      </w:pPr>
    </w:p>
    <w:p w:rsidR="00525702" w:rsidRPr="00525702" w:rsidRDefault="00582C39" w:rsidP="00525702">
      <w:pPr>
        <w:rPr>
          <w:rFonts w:ascii="Times New Roman" w:hAnsi="Times New Roman"/>
        </w:rPr>
      </w:pPr>
      <w:r>
        <w:rPr>
          <w:noProof/>
        </w:rPr>
        <w:pict>
          <v:shape id="_x0000_s1561" type="#_x0000_t75" alt="See the source image" style="position:absolute;margin-left:136.1pt;margin-top:3.4pt;width:240.4pt;height:109.4pt;z-index:-2;visibility:visible;mso-wrap-style:square;mso-position-horizontal-relative:text;mso-position-vertical-relative:text;mso-width-relative:page;mso-height-relative:page" wrapcoords="-71 0 -71 21426 21600 21426 21600 0 -71 0">
            <v:imagedata r:id="rId19" o:title="See the source image"/>
            <w10:wrap type="tight"/>
          </v:shape>
        </w:pict>
      </w:r>
    </w:p>
    <w:p w:rsidR="00525702" w:rsidRPr="00525702" w:rsidRDefault="00525702" w:rsidP="00525702">
      <w:pPr>
        <w:rPr>
          <w:rFonts w:ascii="Times New Roman" w:hAnsi="Times New Roman"/>
        </w:rPr>
      </w:pPr>
    </w:p>
    <w:p w:rsidR="00525702" w:rsidRDefault="00525702" w:rsidP="00525702">
      <w:pPr>
        <w:rPr>
          <w:rFonts w:ascii="Times New Roman" w:hAnsi="Times New Roman"/>
        </w:rPr>
      </w:pPr>
    </w:p>
    <w:p w:rsidR="00525702" w:rsidRDefault="00525702" w:rsidP="00525702">
      <w:pPr>
        <w:rPr>
          <w:rFonts w:ascii="Times New Roman" w:hAnsi="Times New Roman"/>
        </w:rPr>
      </w:pPr>
    </w:p>
    <w:p w:rsidR="003B7A92" w:rsidRPr="00525702" w:rsidRDefault="00582C39" w:rsidP="00525702">
      <w:pPr>
        <w:tabs>
          <w:tab w:val="left" w:pos="3135"/>
        </w:tabs>
        <w:rPr>
          <w:rFonts w:ascii="Times New Roman" w:hAnsi="Times New Roman"/>
        </w:rPr>
      </w:pPr>
      <w:r>
        <w:rPr>
          <w:noProof/>
        </w:rPr>
        <w:pict>
          <v:shape id="_x0000_s1573" type="#_x0000_t202" style="position:absolute;margin-left:152.25pt;margin-top:29.8pt;width:218.05pt;height:20.75pt;z-index:11" filled="f" stroked="f">
            <v:textbox>
              <w:txbxContent>
                <w:p w:rsidR="00F67078" w:rsidRPr="006D0735" w:rsidRDefault="00582C39" w:rsidP="001004C2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z w:val="28"/>
                    </w:rPr>
                  </w:pPr>
                  <w:hyperlink r:id="rId20" w:history="1">
                    <w:r w:rsidR="00F67078" w:rsidRPr="006D0735">
                      <w:rPr>
                        <w:rStyle w:val="Hyperlink"/>
                        <w:rFonts w:ascii="Calibri" w:hAnsi="Calibri" w:cs="Calibri"/>
                        <w:b/>
                        <w:color w:val="FFFFFF"/>
                        <w:sz w:val="28"/>
                      </w:rPr>
                      <w:t>Watch here S</w:t>
                    </w:r>
                    <w:r w:rsidR="00F67078" w:rsidRPr="006D0735">
                      <w:rPr>
                        <w:rStyle w:val="Hyperlink"/>
                        <w:rFonts w:ascii="Calibri" w:hAnsi="Calibri" w:cs="Calibri"/>
                        <w:b/>
                        <w:i/>
                        <w:color w:val="FFFFFF"/>
                        <w:sz w:val="28"/>
                      </w:rPr>
                      <w:t>un</w:t>
                    </w:r>
                    <w:r w:rsidR="00F67078" w:rsidRPr="006D0735">
                      <w:rPr>
                        <w:rStyle w:val="Hyperlink"/>
                        <w:rFonts w:ascii="Calibri" w:hAnsi="Calibri" w:cs="Calibri"/>
                        <w:b/>
                        <w:color w:val="FFFFFF"/>
                        <w:sz w:val="28"/>
                      </w:rPr>
                      <w:t>day at 10:00 am</w:t>
                    </w:r>
                  </w:hyperlink>
                </w:p>
              </w:txbxContent>
            </v:textbox>
          </v:shape>
        </w:pict>
      </w:r>
      <w:r w:rsidR="00525702">
        <w:rPr>
          <w:rFonts w:ascii="Times New Roman" w:hAnsi="Times New Roman"/>
        </w:rPr>
        <w:tab/>
      </w:r>
    </w:p>
    <w:sectPr w:rsidR="003B7A92" w:rsidRPr="00525702" w:rsidSect="00525702">
      <w:pgSz w:w="12240" w:h="15840"/>
      <w:pgMar w:top="720" w:right="720" w:bottom="720" w:left="720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C39" w:rsidRDefault="00582C39" w:rsidP="008403CB">
      <w:r>
        <w:separator/>
      </w:r>
    </w:p>
  </w:endnote>
  <w:endnote w:type="continuationSeparator" w:id="0">
    <w:p w:rsidR="00582C39" w:rsidRDefault="00582C39" w:rsidP="00840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C39" w:rsidRDefault="00582C39" w:rsidP="008403CB">
      <w:r>
        <w:separator/>
      </w:r>
    </w:p>
  </w:footnote>
  <w:footnote w:type="continuationSeparator" w:id="0">
    <w:p w:rsidR="00582C39" w:rsidRDefault="00582C39" w:rsidP="00840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74920"/>
    <w:multiLevelType w:val="multilevel"/>
    <w:tmpl w:val="4B56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2530F3"/>
    <w:multiLevelType w:val="multilevel"/>
    <w:tmpl w:val="0E6E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EA363C"/>
    <w:multiLevelType w:val="multilevel"/>
    <w:tmpl w:val="ACD2A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945329"/>
    <w:multiLevelType w:val="multilevel"/>
    <w:tmpl w:val="1078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FE44DAD"/>
    <w:multiLevelType w:val="hybridMultilevel"/>
    <w:tmpl w:val="6AACC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ED14EB"/>
    <w:multiLevelType w:val="hybridMultilevel"/>
    <w:tmpl w:val="1460ED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07A9F"/>
    <w:multiLevelType w:val="multilevel"/>
    <w:tmpl w:val="DBCE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1273"/>
    <w:rsid w:val="000013A6"/>
    <w:rsid w:val="00006107"/>
    <w:rsid w:val="00006124"/>
    <w:rsid w:val="00012796"/>
    <w:rsid w:val="000147F0"/>
    <w:rsid w:val="000159A1"/>
    <w:rsid w:val="00015D8D"/>
    <w:rsid w:val="00015E00"/>
    <w:rsid w:val="00023CA3"/>
    <w:rsid w:val="000260EC"/>
    <w:rsid w:val="00030C46"/>
    <w:rsid w:val="00034C37"/>
    <w:rsid w:val="0004399F"/>
    <w:rsid w:val="00060E07"/>
    <w:rsid w:val="00065810"/>
    <w:rsid w:val="00075E96"/>
    <w:rsid w:val="00086604"/>
    <w:rsid w:val="00086701"/>
    <w:rsid w:val="00086BF0"/>
    <w:rsid w:val="00090C00"/>
    <w:rsid w:val="000B3940"/>
    <w:rsid w:val="000B74ED"/>
    <w:rsid w:val="000B7A46"/>
    <w:rsid w:val="000B7A84"/>
    <w:rsid w:val="000B7CB5"/>
    <w:rsid w:val="000C2438"/>
    <w:rsid w:val="000C3D73"/>
    <w:rsid w:val="000C631C"/>
    <w:rsid w:val="000D5EAC"/>
    <w:rsid w:val="000E1142"/>
    <w:rsid w:val="000E32BA"/>
    <w:rsid w:val="000E5153"/>
    <w:rsid w:val="000E77D2"/>
    <w:rsid w:val="000F40EB"/>
    <w:rsid w:val="000F6881"/>
    <w:rsid w:val="001004C2"/>
    <w:rsid w:val="00110F8B"/>
    <w:rsid w:val="00115D75"/>
    <w:rsid w:val="00116FEA"/>
    <w:rsid w:val="00121971"/>
    <w:rsid w:val="0012441E"/>
    <w:rsid w:val="0012571D"/>
    <w:rsid w:val="001270C8"/>
    <w:rsid w:val="00134974"/>
    <w:rsid w:val="00136E72"/>
    <w:rsid w:val="00140FC8"/>
    <w:rsid w:val="00142419"/>
    <w:rsid w:val="0014437E"/>
    <w:rsid w:val="001505A1"/>
    <w:rsid w:val="00156667"/>
    <w:rsid w:val="001809D3"/>
    <w:rsid w:val="001A1F8A"/>
    <w:rsid w:val="001B314D"/>
    <w:rsid w:val="001B39EF"/>
    <w:rsid w:val="001B5660"/>
    <w:rsid w:val="001B6254"/>
    <w:rsid w:val="001C00A3"/>
    <w:rsid w:val="001C322B"/>
    <w:rsid w:val="001D28C4"/>
    <w:rsid w:val="001E0519"/>
    <w:rsid w:val="001E28EF"/>
    <w:rsid w:val="001E5CE1"/>
    <w:rsid w:val="001E7FE9"/>
    <w:rsid w:val="001F090E"/>
    <w:rsid w:val="001F65CB"/>
    <w:rsid w:val="00201D7A"/>
    <w:rsid w:val="00207AAA"/>
    <w:rsid w:val="00215939"/>
    <w:rsid w:val="00216922"/>
    <w:rsid w:val="00223F7C"/>
    <w:rsid w:val="00224495"/>
    <w:rsid w:val="002433E7"/>
    <w:rsid w:val="00244EA6"/>
    <w:rsid w:val="00245DDF"/>
    <w:rsid w:val="00250649"/>
    <w:rsid w:val="00250FE7"/>
    <w:rsid w:val="00251531"/>
    <w:rsid w:val="002545C5"/>
    <w:rsid w:val="002565B6"/>
    <w:rsid w:val="0026267C"/>
    <w:rsid w:val="0028092A"/>
    <w:rsid w:val="002907EB"/>
    <w:rsid w:val="002A1C22"/>
    <w:rsid w:val="002A42A0"/>
    <w:rsid w:val="002A6FDA"/>
    <w:rsid w:val="002C6715"/>
    <w:rsid w:val="002E7E28"/>
    <w:rsid w:val="002F1B36"/>
    <w:rsid w:val="002F58AB"/>
    <w:rsid w:val="003022B4"/>
    <w:rsid w:val="0030382C"/>
    <w:rsid w:val="00303DC1"/>
    <w:rsid w:val="0031146D"/>
    <w:rsid w:val="0031150F"/>
    <w:rsid w:val="0031711D"/>
    <w:rsid w:val="00325D0B"/>
    <w:rsid w:val="0035148B"/>
    <w:rsid w:val="00356E7D"/>
    <w:rsid w:val="003571A3"/>
    <w:rsid w:val="00363746"/>
    <w:rsid w:val="00363A40"/>
    <w:rsid w:val="003675DE"/>
    <w:rsid w:val="00371D36"/>
    <w:rsid w:val="00394DA5"/>
    <w:rsid w:val="003A02B9"/>
    <w:rsid w:val="003B1828"/>
    <w:rsid w:val="003B7A92"/>
    <w:rsid w:val="003C3BE2"/>
    <w:rsid w:val="003C4AEA"/>
    <w:rsid w:val="003C4D56"/>
    <w:rsid w:val="003D0EED"/>
    <w:rsid w:val="003D2673"/>
    <w:rsid w:val="003D2DEA"/>
    <w:rsid w:val="003D6E32"/>
    <w:rsid w:val="003E6C98"/>
    <w:rsid w:val="003E6E1A"/>
    <w:rsid w:val="003E7DA4"/>
    <w:rsid w:val="003F67BA"/>
    <w:rsid w:val="00401C2F"/>
    <w:rsid w:val="00402A24"/>
    <w:rsid w:val="00403C9E"/>
    <w:rsid w:val="00404357"/>
    <w:rsid w:val="00412CC5"/>
    <w:rsid w:val="004177FF"/>
    <w:rsid w:val="004222AC"/>
    <w:rsid w:val="00425EAE"/>
    <w:rsid w:val="0042601B"/>
    <w:rsid w:val="00434DFD"/>
    <w:rsid w:val="00435395"/>
    <w:rsid w:val="00442BDA"/>
    <w:rsid w:val="00447AA1"/>
    <w:rsid w:val="00451E59"/>
    <w:rsid w:val="00452F91"/>
    <w:rsid w:val="00453940"/>
    <w:rsid w:val="004545E4"/>
    <w:rsid w:val="00454DAC"/>
    <w:rsid w:val="00455939"/>
    <w:rsid w:val="00456652"/>
    <w:rsid w:val="00461B2E"/>
    <w:rsid w:val="004726CB"/>
    <w:rsid w:val="00476D49"/>
    <w:rsid w:val="00486FAF"/>
    <w:rsid w:val="004948F5"/>
    <w:rsid w:val="004A1992"/>
    <w:rsid w:val="004A1BA8"/>
    <w:rsid w:val="004A445A"/>
    <w:rsid w:val="004A75CD"/>
    <w:rsid w:val="004A7E14"/>
    <w:rsid w:val="004B7730"/>
    <w:rsid w:val="004C0C8D"/>
    <w:rsid w:val="004D3DB6"/>
    <w:rsid w:val="004D5160"/>
    <w:rsid w:val="004D6AAE"/>
    <w:rsid w:val="00505843"/>
    <w:rsid w:val="0051019D"/>
    <w:rsid w:val="005131D3"/>
    <w:rsid w:val="00521513"/>
    <w:rsid w:val="00525702"/>
    <w:rsid w:val="00527BAC"/>
    <w:rsid w:val="005313F8"/>
    <w:rsid w:val="00532EAD"/>
    <w:rsid w:val="005450E9"/>
    <w:rsid w:val="00547FF8"/>
    <w:rsid w:val="0055098C"/>
    <w:rsid w:val="00554947"/>
    <w:rsid w:val="00554D77"/>
    <w:rsid w:val="00561A75"/>
    <w:rsid w:val="00576EB1"/>
    <w:rsid w:val="00582C39"/>
    <w:rsid w:val="00583656"/>
    <w:rsid w:val="005A07D2"/>
    <w:rsid w:val="005A5B58"/>
    <w:rsid w:val="005B3A63"/>
    <w:rsid w:val="005B7B3A"/>
    <w:rsid w:val="005C6966"/>
    <w:rsid w:val="005D2B1F"/>
    <w:rsid w:val="005E38C7"/>
    <w:rsid w:val="005F0AF4"/>
    <w:rsid w:val="006047AD"/>
    <w:rsid w:val="006129BC"/>
    <w:rsid w:val="00620FF4"/>
    <w:rsid w:val="00631C73"/>
    <w:rsid w:val="00635023"/>
    <w:rsid w:val="00636CEF"/>
    <w:rsid w:val="00637800"/>
    <w:rsid w:val="006430AB"/>
    <w:rsid w:val="00643181"/>
    <w:rsid w:val="00651B13"/>
    <w:rsid w:val="00656D9C"/>
    <w:rsid w:val="00664E6B"/>
    <w:rsid w:val="00667012"/>
    <w:rsid w:val="006A52FC"/>
    <w:rsid w:val="006B1998"/>
    <w:rsid w:val="006B56A9"/>
    <w:rsid w:val="006B705A"/>
    <w:rsid w:val="006C3344"/>
    <w:rsid w:val="006C550A"/>
    <w:rsid w:val="006C638C"/>
    <w:rsid w:val="006D0735"/>
    <w:rsid w:val="006D102D"/>
    <w:rsid w:val="006D1C5B"/>
    <w:rsid w:val="006D4A8B"/>
    <w:rsid w:val="006E45EC"/>
    <w:rsid w:val="006F73FB"/>
    <w:rsid w:val="00703007"/>
    <w:rsid w:val="00703DDA"/>
    <w:rsid w:val="007063B4"/>
    <w:rsid w:val="0071173C"/>
    <w:rsid w:val="007125A6"/>
    <w:rsid w:val="00714C07"/>
    <w:rsid w:val="007207CF"/>
    <w:rsid w:val="0072409C"/>
    <w:rsid w:val="00726238"/>
    <w:rsid w:val="00726C3D"/>
    <w:rsid w:val="0072709C"/>
    <w:rsid w:val="00727F5F"/>
    <w:rsid w:val="00730FCE"/>
    <w:rsid w:val="00733147"/>
    <w:rsid w:val="00733DB5"/>
    <w:rsid w:val="0073522E"/>
    <w:rsid w:val="007446A4"/>
    <w:rsid w:val="00745567"/>
    <w:rsid w:val="0075352C"/>
    <w:rsid w:val="00757A30"/>
    <w:rsid w:val="00771137"/>
    <w:rsid w:val="00785D46"/>
    <w:rsid w:val="0079417A"/>
    <w:rsid w:val="007A1963"/>
    <w:rsid w:val="007A5BC5"/>
    <w:rsid w:val="007A790F"/>
    <w:rsid w:val="007B14DC"/>
    <w:rsid w:val="007B2E43"/>
    <w:rsid w:val="007B3447"/>
    <w:rsid w:val="007C079F"/>
    <w:rsid w:val="007D02F0"/>
    <w:rsid w:val="007E7D2C"/>
    <w:rsid w:val="007F3B94"/>
    <w:rsid w:val="007F507B"/>
    <w:rsid w:val="007F6A1D"/>
    <w:rsid w:val="008010D2"/>
    <w:rsid w:val="008016C2"/>
    <w:rsid w:val="008155B8"/>
    <w:rsid w:val="00816361"/>
    <w:rsid w:val="00820033"/>
    <w:rsid w:val="00821897"/>
    <w:rsid w:val="00824145"/>
    <w:rsid w:val="00832C5D"/>
    <w:rsid w:val="0083737A"/>
    <w:rsid w:val="00837EDC"/>
    <w:rsid w:val="008403CB"/>
    <w:rsid w:val="00841145"/>
    <w:rsid w:val="008434EA"/>
    <w:rsid w:val="0085077B"/>
    <w:rsid w:val="00867393"/>
    <w:rsid w:val="00875575"/>
    <w:rsid w:val="00875B47"/>
    <w:rsid w:val="0087702E"/>
    <w:rsid w:val="00877CBE"/>
    <w:rsid w:val="00883C1C"/>
    <w:rsid w:val="00885020"/>
    <w:rsid w:val="00885AA4"/>
    <w:rsid w:val="00886BBC"/>
    <w:rsid w:val="00890630"/>
    <w:rsid w:val="008972D8"/>
    <w:rsid w:val="008A407F"/>
    <w:rsid w:val="008B76C7"/>
    <w:rsid w:val="008C1F37"/>
    <w:rsid w:val="008C764D"/>
    <w:rsid w:val="008D0AD8"/>
    <w:rsid w:val="008D28B2"/>
    <w:rsid w:val="008E6599"/>
    <w:rsid w:val="008F3292"/>
    <w:rsid w:val="008F620B"/>
    <w:rsid w:val="00902EF9"/>
    <w:rsid w:val="009053D0"/>
    <w:rsid w:val="00905D05"/>
    <w:rsid w:val="00913E9C"/>
    <w:rsid w:val="00923590"/>
    <w:rsid w:val="00924170"/>
    <w:rsid w:val="009305C7"/>
    <w:rsid w:val="00930B82"/>
    <w:rsid w:val="00930E2B"/>
    <w:rsid w:val="00933AA0"/>
    <w:rsid w:val="00942EDD"/>
    <w:rsid w:val="00943D47"/>
    <w:rsid w:val="00955860"/>
    <w:rsid w:val="00957B1C"/>
    <w:rsid w:val="009609AD"/>
    <w:rsid w:val="00961B18"/>
    <w:rsid w:val="00962240"/>
    <w:rsid w:val="0096458A"/>
    <w:rsid w:val="00964D34"/>
    <w:rsid w:val="00970E81"/>
    <w:rsid w:val="00972C1C"/>
    <w:rsid w:val="0097537D"/>
    <w:rsid w:val="0098527F"/>
    <w:rsid w:val="00987E0F"/>
    <w:rsid w:val="00991AD7"/>
    <w:rsid w:val="009A0092"/>
    <w:rsid w:val="009A2C85"/>
    <w:rsid w:val="009A4C94"/>
    <w:rsid w:val="009A7747"/>
    <w:rsid w:val="009C04E6"/>
    <w:rsid w:val="009C3DEE"/>
    <w:rsid w:val="009D182B"/>
    <w:rsid w:val="009D64DF"/>
    <w:rsid w:val="009D6815"/>
    <w:rsid w:val="009D7DED"/>
    <w:rsid w:val="009F1112"/>
    <w:rsid w:val="009F19AA"/>
    <w:rsid w:val="009F2BE3"/>
    <w:rsid w:val="009F37EB"/>
    <w:rsid w:val="009F3BF9"/>
    <w:rsid w:val="009F50CF"/>
    <w:rsid w:val="009F5E96"/>
    <w:rsid w:val="00A01C3F"/>
    <w:rsid w:val="00A04760"/>
    <w:rsid w:val="00A13020"/>
    <w:rsid w:val="00A25B02"/>
    <w:rsid w:val="00A26F59"/>
    <w:rsid w:val="00A41D42"/>
    <w:rsid w:val="00A476A5"/>
    <w:rsid w:val="00A53063"/>
    <w:rsid w:val="00A570C0"/>
    <w:rsid w:val="00A67C2D"/>
    <w:rsid w:val="00A856A1"/>
    <w:rsid w:val="00A85E3E"/>
    <w:rsid w:val="00A863F9"/>
    <w:rsid w:val="00A95CEE"/>
    <w:rsid w:val="00AA4ADB"/>
    <w:rsid w:val="00AA7E60"/>
    <w:rsid w:val="00AB0530"/>
    <w:rsid w:val="00AB30ED"/>
    <w:rsid w:val="00AB66E3"/>
    <w:rsid w:val="00AB6E6C"/>
    <w:rsid w:val="00AB7160"/>
    <w:rsid w:val="00AB72C6"/>
    <w:rsid w:val="00AC4F4E"/>
    <w:rsid w:val="00AC4F53"/>
    <w:rsid w:val="00AC5AF9"/>
    <w:rsid w:val="00AD3C5D"/>
    <w:rsid w:val="00AE0456"/>
    <w:rsid w:val="00AE2EF1"/>
    <w:rsid w:val="00AE4C91"/>
    <w:rsid w:val="00AE6B14"/>
    <w:rsid w:val="00AF095D"/>
    <w:rsid w:val="00AF28E9"/>
    <w:rsid w:val="00AF36B9"/>
    <w:rsid w:val="00AF3C23"/>
    <w:rsid w:val="00AF64E3"/>
    <w:rsid w:val="00AF7545"/>
    <w:rsid w:val="00B019BB"/>
    <w:rsid w:val="00B01F30"/>
    <w:rsid w:val="00B02D3E"/>
    <w:rsid w:val="00B052DA"/>
    <w:rsid w:val="00B05B80"/>
    <w:rsid w:val="00B16CDD"/>
    <w:rsid w:val="00B21A52"/>
    <w:rsid w:val="00B25490"/>
    <w:rsid w:val="00B35667"/>
    <w:rsid w:val="00B36328"/>
    <w:rsid w:val="00B37C44"/>
    <w:rsid w:val="00B423F8"/>
    <w:rsid w:val="00B448FA"/>
    <w:rsid w:val="00B4791F"/>
    <w:rsid w:val="00B56B5B"/>
    <w:rsid w:val="00B6694C"/>
    <w:rsid w:val="00B70418"/>
    <w:rsid w:val="00B73FD6"/>
    <w:rsid w:val="00B74A87"/>
    <w:rsid w:val="00B94933"/>
    <w:rsid w:val="00B94D3B"/>
    <w:rsid w:val="00BA0003"/>
    <w:rsid w:val="00BA03A4"/>
    <w:rsid w:val="00BA13F2"/>
    <w:rsid w:val="00BB73CA"/>
    <w:rsid w:val="00BD304B"/>
    <w:rsid w:val="00BE08E4"/>
    <w:rsid w:val="00BE6520"/>
    <w:rsid w:val="00BE7B1C"/>
    <w:rsid w:val="00C02391"/>
    <w:rsid w:val="00C21273"/>
    <w:rsid w:val="00C27A92"/>
    <w:rsid w:val="00C30A58"/>
    <w:rsid w:val="00C323B4"/>
    <w:rsid w:val="00C42ED4"/>
    <w:rsid w:val="00C4414A"/>
    <w:rsid w:val="00C46227"/>
    <w:rsid w:val="00C56C81"/>
    <w:rsid w:val="00C60B9B"/>
    <w:rsid w:val="00C706D8"/>
    <w:rsid w:val="00C71FD3"/>
    <w:rsid w:val="00C73E41"/>
    <w:rsid w:val="00C75EB1"/>
    <w:rsid w:val="00C762DC"/>
    <w:rsid w:val="00C76A25"/>
    <w:rsid w:val="00C84BFD"/>
    <w:rsid w:val="00C9015E"/>
    <w:rsid w:val="00C91CFE"/>
    <w:rsid w:val="00C9202F"/>
    <w:rsid w:val="00C924D3"/>
    <w:rsid w:val="00C9459B"/>
    <w:rsid w:val="00CA102E"/>
    <w:rsid w:val="00CB1CB5"/>
    <w:rsid w:val="00CB532B"/>
    <w:rsid w:val="00CB6A1E"/>
    <w:rsid w:val="00CC25DE"/>
    <w:rsid w:val="00CC316B"/>
    <w:rsid w:val="00CC34E4"/>
    <w:rsid w:val="00CC35A0"/>
    <w:rsid w:val="00CD4D70"/>
    <w:rsid w:val="00CD63AF"/>
    <w:rsid w:val="00CD7FB3"/>
    <w:rsid w:val="00CE04E6"/>
    <w:rsid w:val="00CF0DBC"/>
    <w:rsid w:val="00D011B2"/>
    <w:rsid w:val="00D01D0C"/>
    <w:rsid w:val="00D123AB"/>
    <w:rsid w:val="00D1686D"/>
    <w:rsid w:val="00D207A2"/>
    <w:rsid w:val="00D3774C"/>
    <w:rsid w:val="00D4768D"/>
    <w:rsid w:val="00D51CE0"/>
    <w:rsid w:val="00D55CE3"/>
    <w:rsid w:val="00D71E5E"/>
    <w:rsid w:val="00D75E89"/>
    <w:rsid w:val="00D9047F"/>
    <w:rsid w:val="00D9412E"/>
    <w:rsid w:val="00D94389"/>
    <w:rsid w:val="00D96571"/>
    <w:rsid w:val="00DA68C5"/>
    <w:rsid w:val="00DA7BD1"/>
    <w:rsid w:val="00DA7D95"/>
    <w:rsid w:val="00DC7CD3"/>
    <w:rsid w:val="00DD7F83"/>
    <w:rsid w:val="00DE1585"/>
    <w:rsid w:val="00DF09FF"/>
    <w:rsid w:val="00DF145C"/>
    <w:rsid w:val="00DF697F"/>
    <w:rsid w:val="00DF716B"/>
    <w:rsid w:val="00E0328C"/>
    <w:rsid w:val="00E06DF2"/>
    <w:rsid w:val="00E06DF6"/>
    <w:rsid w:val="00E10DD7"/>
    <w:rsid w:val="00E10F65"/>
    <w:rsid w:val="00E16115"/>
    <w:rsid w:val="00E17EB7"/>
    <w:rsid w:val="00E2210B"/>
    <w:rsid w:val="00E22ADB"/>
    <w:rsid w:val="00E234DE"/>
    <w:rsid w:val="00E57892"/>
    <w:rsid w:val="00E608A4"/>
    <w:rsid w:val="00E90051"/>
    <w:rsid w:val="00E9394D"/>
    <w:rsid w:val="00E97E54"/>
    <w:rsid w:val="00EA6DD2"/>
    <w:rsid w:val="00EA769D"/>
    <w:rsid w:val="00EB7B13"/>
    <w:rsid w:val="00EC1846"/>
    <w:rsid w:val="00EC2089"/>
    <w:rsid w:val="00ED1727"/>
    <w:rsid w:val="00EF19D6"/>
    <w:rsid w:val="00EF2B02"/>
    <w:rsid w:val="00EF54AE"/>
    <w:rsid w:val="00F00674"/>
    <w:rsid w:val="00F06466"/>
    <w:rsid w:val="00F105A2"/>
    <w:rsid w:val="00F130E9"/>
    <w:rsid w:val="00F137F9"/>
    <w:rsid w:val="00F15702"/>
    <w:rsid w:val="00F163B0"/>
    <w:rsid w:val="00F179C5"/>
    <w:rsid w:val="00F240AA"/>
    <w:rsid w:val="00F25FDF"/>
    <w:rsid w:val="00F30F57"/>
    <w:rsid w:val="00F31ECE"/>
    <w:rsid w:val="00F349B7"/>
    <w:rsid w:val="00F5010B"/>
    <w:rsid w:val="00F57CB0"/>
    <w:rsid w:val="00F61AF7"/>
    <w:rsid w:val="00F6207D"/>
    <w:rsid w:val="00F63343"/>
    <w:rsid w:val="00F634B6"/>
    <w:rsid w:val="00F65594"/>
    <w:rsid w:val="00F67078"/>
    <w:rsid w:val="00F7112C"/>
    <w:rsid w:val="00F9166B"/>
    <w:rsid w:val="00F941B9"/>
    <w:rsid w:val="00F955E4"/>
    <w:rsid w:val="00F97BCA"/>
    <w:rsid w:val="00FA1230"/>
    <w:rsid w:val="00FA2188"/>
    <w:rsid w:val="00FA382E"/>
    <w:rsid w:val="00FA4A33"/>
    <w:rsid w:val="00FB4A87"/>
    <w:rsid w:val="00FC39B0"/>
    <w:rsid w:val="00FE2ED3"/>
    <w:rsid w:val="00FE665C"/>
    <w:rsid w:val="00FE6733"/>
    <w:rsid w:val="00FE689C"/>
    <w:rsid w:val="00FF4AED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80">
      <o:colormru v:ext="edit" colors="#690,#66707a,#2b7e02,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uiPriority w:val="99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uiPriority w:val="99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styleId="NoSpacing">
    <w:name w:val="No Spacing"/>
    <w:uiPriority w:val="1"/>
    <w:qFormat/>
    <w:rsid w:val="00C21273"/>
    <w:rPr>
      <w:rFonts w:ascii="Century Gothic" w:hAnsi="Century Gothic"/>
      <w:sz w:val="24"/>
      <w:szCs w:val="24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paragraph" w:styleId="Title">
    <w:name w:val="Title"/>
    <w:basedOn w:val="Normal"/>
    <w:next w:val="Normal"/>
    <w:link w:val="TitleChar"/>
    <w:qFormat/>
    <w:rsid w:val="00714C0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714C0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yiv0006133954msonormal">
    <w:name w:val="yiv0006133954msonormal"/>
    <w:basedOn w:val="Normal"/>
    <w:rsid w:val="00930B82"/>
    <w:pPr>
      <w:spacing w:before="100" w:beforeAutospacing="1" w:after="100" w:afterAutospacing="1"/>
    </w:pPr>
    <w:rPr>
      <w:rFonts w:ascii="Times New Roman" w:eastAsia="Calibri" w:hAnsi="Times New Roman"/>
    </w:rPr>
  </w:style>
  <w:style w:type="paragraph" w:styleId="Header">
    <w:name w:val="header"/>
    <w:basedOn w:val="Normal"/>
    <w:link w:val="HeaderChar"/>
    <w:rsid w:val="008403C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403CB"/>
    <w:rPr>
      <w:rFonts w:ascii="Century Gothic" w:hAnsi="Century Gothic"/>
      <w:sz w:val="24"/>
      <w:szCs w:val="24"/>
    </w:rPr>
  </w:style>
  <w:style w:type="paragraph" w:styleId="Footer">
    <w:name w:val="footer"/>
    <w:basedOn w:val="Normal"/>
    <w:link w:val="FooterChar"/>
    <w:rsid w:val="008403C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403CB"/>
    <w:rPr>
      <w:rFonts w:ascii="Century Gothic" w:hAnsi="Century Gothic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16115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E16115"/>
    <w:rPr>
      <w:rFonts w:ascii="Calibri" w:eastAsia="Calibri" w:hAnsi="Calibri"/>
      <w:sz w:val="22"/>
      <w:szCs w:val="21"/>
    </w:rPr>
  </w:style>
  <w:style w:type="paragraph" w:styleId="BalloonText">
    <w:name w:val="Balloon Text"/>
    <w:basedOn w:val="Normal"/>
    <w:link w:val="BalloonTextChar"/>
    <w:rsid w:val="00AB6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B66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C60B9B"/>
    <w:rPr>
      <w:rFonts w:ascii="Century Gothic" w:hAnsi="Century Gothic" w:cs="Arial"/>
      <w:b/>
      <w:bCs/>
      <w:color w:val="003366"/>
      <w:kern w:val="32"/>
      <w:sz w:val="28"/>
      <w:szCs w:val="32"/>
    </w:rPr>
  </w:style>
  <w:style w:type="character" w:styleId="Strong">
    <w:name w:val="Strong"/>
    <w:uiPriority w:val="22"/>
    <w:qFormat/>
    <w:rsid w:val="00C60B9B"/>
    <w:rPr>
      <w:b/>
      <w:bCs/>
    </w:rPr>
  </w:style>
  <w:style w:type="character" w:styleId="Emphasis">
    <w:name w:val="Emphasis"/>
    <w:uiPriority w:val="20"/>
    <w:qFormat/>
    <w:rsid w:val="00C60B9B"/>
    <w:rPr>
      <w:i/>
      <w:iCs/>
    </w:rPr>
  </w:style>
  <w:style w:type="paragraph" w:styleId="ListParagraph">
    <w:name w:val="List Paragraph"/>
    <w:basedOn w:val="Normal"/>
    <w:uiPriority w:val="34"/>
    <w:qFormat/>
    <w:rsid w:val="00A41D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02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9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5180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7192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4737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3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791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3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4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672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92304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2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52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5344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482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1409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tc4hope.ccbchurch.com/goto/forms/95/responses/ne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tc4hope.ccbchurch.com/goto/forms/94/responses/ne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channel/UCx5O6q-RaCgDUppAb6kp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nathan@bb.church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BC\AppData\Roaming\Microsoft\Templates\Family_Christmas_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B6CB8-4C2E-40C6-9AB9-F0D74FB8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Family_Christmas_newsletter.dot</Template>
  <TotalTime>286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FBC</dc:creator>
  <cp:lastModifiedBy>FBC</cp:lastModifiedBy>
  <cp:revision>9</cp:revision>
  <cp:lastPrinted>2020-10-08T16:56:00Z</cp:lastPrinted>
  <dcterms:created xsi:type="dcterms:W3CDTF">2020-10-06T15:07:00Z</dcterms:created>
  <dcterms:modified xsi:type="dcterms:W3CDTF">2020-10-08T17:12:00Z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</Properties>
</file>